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353" w:rsidRDefault="009C4353">
      <w:pPr>
        <w:kinsoku w:val="0"/>
        <w:overflowPunct w:val="0"/>
        <w:spacing w:before="10" w:line="100" w:lineRule="exact"/>
        <w:rPr>
          <w:sz w:val="10"/>
          <w:szCs w:val="10"/>
        </w:rPr>
      </w:pPr>
    </w:p>
    <w:p w:rsidR="009C4353" w:rsidRPr="000904D4" w:rsidRDefault="002C51D8" w:rsidP="000904D4">
      <w:pPr>
        <w:kinsoku w:val="0"/>
        <w:overflowPunct w:val="0"/>
      </w:pPr>
      <w:r>
        <w:rPr>
          <w:noProof/>
        </w:rPr>
        <w:drawing>
          <wp:anchor distT="0" distB="0" distL="114300" distR="114300" simplePos="0" relativeHeight="251655680" behindDoc="0" locked="0" layoutInCell="1" allowOverlap="1">
            <wp:simplePos x="0" y="0"/>
            <wp:positionH relativeFrom="column">
              <wp:posOffset>4241800</wp:posOffset>
            </wp:positionH>
            <wp:positionV relativeFrom="paragraph">
              <wp:posOffset>51435</wp:posOffset>
            </wp:positionV>
            <wp:extent cx="1838325" cy="720090"/>
            <wp:effectExtent l="0" t="0" r="0" b="0"/>
            <wp:wrapSquare wrapText="bothSides"/>
            <wp:docPr id="22" name="Picture 5" descr="Tate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te Logo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353" w:rsidRPr="000904D4" w:rsidRDefault="009C4353" w:rsidP="000904D4">
      <w:pPr>
        <w:kinsoku w:val="0"/>
        <w:overflowPunct w:val="0"/>
        <w:spacing w:before="6" w:line="260" w:lineRule="exact"/>
      </w:pPr>
    </w:p>
    <w:p w:rsidR="00C7169B" w:rsidRPr="000904D4" w:rsidRDefault="00C7169B" w:rsidP="000904D4">
      <w:pPr>
        <w:kinsoku w:val="0"/>
        <w:overflowPunct w:val="0"/>
        <w:spacing w:before="6" w:line="260" w:lineRule="exact"/>
      </w:pPr>
    </w:p>
    <w:p w:rsidR="00C7169B" w:rsidRPr="000904D4" w:rsidRDefault="00C7169B" w:rsidP="000904D4">
      <w:pPr>
        <w:kinsoku w:val="0"/>
        <w:overflowPunct w:val="0"/>
        <w:spacing w:before="6" w:line="260" w:lineRule="exact"/>
      </w:pPr>
    </w:p>
    <w:p w:rsidR="00C7169B" w:rsidRDefault="00C7169B" w:rsidP="000904D4">
      <w:pPr>
        <w:kinsoku w:val="0"/>
        <w:overflowPunct w:val="0"/>
        <w:spacing w:before="6" w:line="260" w:lineRule="exact"/>
      </w:pPr>
    </w:p>
    <w:p w:rsidR="009C4353" w:rsidRPr="000E5BA2" w:rsidRDefault="00FD2871" w:rsidP="000904D4">
      <w:pPr>
        <w:kinsoku w:val="0"/>
        <w:overflowPunct w:val="0"/>
        <w:spacing w:before="59"/>
        <w:rPr>
          <w:rFonts w:ascii="TateBold" w:hAnsi="TateBold" w:cs="Arial"/>
          <w:sz w:val="32"/>
          <w:szCs w:val="32"/>
        </w:rPr>
      </w:pPr>
      <w:r>
        <w:rPr>
          <w:rFonts w:ascii="TateBold" w:hAnsi="TateBold" w:cs="Arial"/>
          <w:sz w:val="32"/>
          <w:szCs w:val="32"/>
        </w:rPr>
        <w:t>G</w:t>
      </w:r>
      <w:r w:rsidR="009C4353" w:rsidRPr="000E5BA2">
        <w:rPr>
          <w:rFonts w:ascii="TateBold" w:hAnsi="TateBold" w:cs="Arial"/>
          <w:sz w:val="32"/>
          <w:szCs w:val="32"/>
        </w:rPr>
        <w:t>u</w:t>
      </w:r>
      <w:r w:rsidR="009C4353" w:rsidRPr="000E5BA2">
        <w:rPr>
          <w:rFonts w:ascii="TateBold" w:hAnsi="TateBold" w:cs="Arial"/>
          <w:spacing w:val="1"/>
          <w:sz w:val="32"/>
          <w:szCs w:val="32"/>
        </w:rPr>
        <w:t>i</w:t>
      </w:r>
      <w:r w:rsidR="009C4353" w:rsidRPr="000E5BA2">
        <w:rPr>
          <w:rFonts w:ascii="TateBold" w:hAnsi="TateBold" w:cs="Arial"/>
          <w:spacing w:val="-1"/>
          <w:sz w:val="32"/>
          <w:szCs w:val="32"/>
        </w:rPr>
        <w:t>da</w:t>
      </w:r>
      <w:r w:rsidR="009C4353" w:rsidRPr="000E5BA2">
        <w:rPr>
          <w:rFonts w:ascii="TateBold" w:hAnsi="TateBold" w:cs="Arial"/>
          <w:sz w:val="32"/>
          <w:szCs w:val="32"/>
        </w:rPr>
        <w:t>n</w:t>
      </w:r>
      <w:r w:rsidR="009C4353" w:rsidRPr="000E5BA2">
        <w:rPr>
          <w:rFonts w:ascii="TateBold" w:hAnsi="TateBold" w:cs="Arial"/>
          <w:spacing w:val="1"/>
          <w:sz w:val="32"/>
          <w:szCs w:val="32"/>
        </w:rPr>
        <w:t>c</w:t>
      </w:r>
      <w:r w:rsidR="009C4353" w:rsidRPr="000E5BA2">
        <w:rPr>
          <w:rFonts w:ascii="TateBold" w:hAnsi="TateBold" w:cs="Arial"/>
          <w:sz w:val="32"/>
          <w:szCs w:val="32"/>
        </w:rPr>
        <w:t>e</w:t>
      </w:r>
      <w:r w:rsidR="009C4353" w:rsidRPr="000E5BA2">
        <w:rPr>
          <w:rFonts w:ascii="TateBold" w:hAnsi="TateBold" w:cs="Arial"/>
          <w:spacing w:val="-23"/>
          <w:sz w:val="32"/>
          <w:szCs w:val="32"/>
        </w:rPr>
        <w:t xml:space="preserve"> </w:t>
      </w:r>
      <w:r w:rsidR="009C4353" w:rsidRPr="000E5BA2">
        <w:rPr>
          <w:rFonts w:ascii="TateBold" w:hAnsi="TateBold" w:cs="Arial"/>
          <w:spacing w:val="-2"/>
          <w:sz w:val="32"/>
          <w:szCs w:val="32"/>
        </w:rPr>
        <w:t>N</w:t>
      </w:r>
      <w:r w:rsidR="009C4353" w:rsidRPr="000E5BA2">
        <w:rPr>
          <w:rFonts w:ascii="TateBold" w:hAnsi="TateBold" w:cs="Arial"/>
          <w:spacing w:val="2"/>
          <w:sz w:val="32"/>
          <w:szCs w:val="32"/>
        </w:rPr>
        <w:t>o</w:t>
      </w:r>
      <w:r w:rsidR="009C4353" w:rsidRPr="000E5BA2">
        <w:rPr>
          <w:rFonts w:ascii="TateBold" w:hAnsi="TateBold" w:cs="Arial"/>
          <w:spacing w:val="-1"/>
          <w:sz w:val="32"/>
          <w:szCs w:val="32"/>
        </w:rPr>
        <w:t>t</w:t>
      </w:r>
      <w:r w:rsidR="009C4353" w:rsidRPr="000E5BA2">
        <w:rPr>
          <w:rFonts w:ascii="TateBold" w:hAnsi="TateBold" w:cs="Arial"/>
          <w:spacing w:val="-2"/>
          <w:sz w:val="32"/>
          <w:szCs w:val="32"/>
        </w:rPr>
        <w:t>e</w:t>
      </w:r>
      <w:r w:rsidR="009C4353" w:rsidRPr="000E5BA2">
        <w:rPr>
          <w:rFonts w:ascii="TateBold" w:hAnsi="TateBold" w:cs="Arial"/>
          <w:sz w:val="32"/>
          <w:szCs w:val="32"/>
        </w:rPr>
        <w:t>s</w:t>
      </w:r>
      <w:r w:rsidR="009C4353" w:rsidRPr="000E5BA2">
        <w:rPr>
          <w:rFonts w:ascii="TateBold" w:hAnsi="TateBold" w:cs="Arial"/>
          <w:spacing w:val="-20"/>
          <w:sz w:val="32"/>
          <w:szCs w:val="32"/>
        </w:rPr>
        <w:t xml:space="preserve"> </w:t>
      </w:r>
      <w:r w:rsidR="009C4353" w:rsidRPr="000E5BA2">
        <w:rPr>
          <w:rFonts w:ascii="TateBold" w:hAnsi="TateBold" w:cs="Arial"/>
          <w:sz w:val="32"/>
          <w:szCs w:val="32"/>
        </w:rPr>
        <w:t>for</w:t>
      </w:r>
      <w:r w:rsidR="009C4353" w:rsidRPr="000E5BA2">
        <w:rPr>
          <w:rFonts w:ascii="TateBold" w:hAnsi="TateBold" w:cs="Arial"/>
          <w:spacing w:val="-21"/>
          <w:sz w:val="32"/>
          <w:szCs w:val="32"/>
        </w:rPr>
        <w:t xml:space="preserve"> </w:t>
      </w:r>
      <w:r w:rsidR="009C4353" w:rsidRPr="000E5BA2">
        <w:rPr>
          <w:rFonts w:ascii="TateBold" w:hAnsi="TateBold" w:cs="Arial"/>
          <w:sz w:val="32"/>
          <w:szCs w:val="32"/>
        </w:rPr>
        <w:t>A</w:t>
      </w:r>
      <w:r w:rsidR="009C4353" w:rsidRPr="000E5BA2">
        <w:rPr>
          <w:rFonts w:ascii="TateBold" w:hAnsi="TateBold" w:cs="Arial"/>
          <w:spacing w:val="-1"/>
          <w:sz w:val="32"/>
          <w:szCs w:val="32"/>
        </w:rPr>
        <w:t>pp</w:t>
      </w:r>
      <w:r w:rsidR="009C4353" w:rsidRPr="000E5BA2">
        <w:rPr>
          <w:rFonts w:ascii="TateBold" w:hAnsi="TateBold" w:cs="Arial"/>
          <w:spacing w:val="1"/>
          <w:sz w:val="32"/>
          <w:szCs w:val="32"/>
        </w:rPr>
        <w:t>lic</w:t>
      </w:r>
      <w:r w:rsidR="009C4353" w:rsidRPr="000E5BA2">
        <w:rPr>
          <w:rFonts w:ascii="TateBold" w:hAnsi="TateBold" w:cs="Arial"/>
          <w:spacing w:val="-1"/>
          <w:sz w:val="32"/>
          <w:szCs w:val="32"/>
        </w:rPr>
        <w:t>a</w:t>
      </w:r>
      <w:r w:rsidR="009C4353" w:rsidRPr="000E5BA2">
        <w:rPr>
          <w:rFonts w:ascii="TateBold" w:hAnsi="TateBold" w:cs="Arial"/>
          <w:sz w:val="32"/>
          <w:szCs w:val="32"/>
        </w:rPr>
        <w:t>n</w:t>
      </w:r>
      <w:r w:rsidR="009C4353" w:rsidRPr="000E5BA2">
        <w:rPr>
          <w:rFonts w:ascii="TateBold" w:hAnsi="TateBold" w:cs="Arial"/>
          <w:spacing w:val="-1"/>
          <w:sz w:val="32"/>
          <w:szCs w:val="32"/>
        </w:rPr>
        <w:t>t</w:t>
      </w:r>
      <w:r w:rsidR="009C4353" w:rsidRPr="000E5BA2">
        <w:rPr>
          <w:rFonts w:ascii="TateBold" w:hAnsi="TateBold" w:cs="Arial"/>
          <w:sz w:val="32"/>
          <w:szCs w:val="32"/>
        </w:rPr>
        <w:t>s</w:t>
      </w:r>
    </w:p>
    <w:p w:rsidR="009C4353" w:rsidRPr="000904D4" w:rsidRDefault="009C4353" w:rsidP="000904D4">
      <w:pPr>
        <w:kinsoku w:val="0"/>
        <w:overflowPunct w:val="0"/>
        <w:spacing w:line="200" w:lineRule="exact"/>
      </w:pPr>
    </w:p>
    <w:p w:rsidR="009C4353" w:rsidRPr="000904D4" w:rsidRDefault="009C4353" w:rsidP="000904D4">
      <w:pPr>
        <w:kinsoku w:val="0"/>
        <w:overflowPunct w:val="0"/>
        <w:spacing w:before="1" w:line="260" w:lineRule="exact"/>
      </w:pPr>
    </w:p>
    <w:p w:rsidR="009C4353" w:rsidRPr="000904D4" w:rsidRDefault="009C4353" w:rsidP="000904D4">
      <w:pPr>
        <w:pStyle w:val="BodyText"/>
        <w:kinsoku w:val="0"/>
        <w:overflowPunct w:val="0"/>
        <w:ind w:left="0" w:right="112"/>
        <w:jc w:val="both"/>
        <w:rPr>
          <w:spacing w:val="1"/>
        </w:rPr>
      </w:pPr>
      <w:r w:rsidRPr="000904D4">
        <w:rPr>
          <w:spacing w:val="1"/>
        </w:rPr>
        <w:t xml:space="preserve">These notes are intended to help you to participate in our selection process as effectively as possible </w:t>
      </w:r>
      <w:r w:rsidR="00C7169B" w:rsidRPr="000904D4">
        <w:rPr>
          <w:spacing w:val="1"/>
        </w:rPr>
        <w:t>and assist</w:t>
      </w:r>
      <w:r w:rsidRPr="000904D4">
        <w:rPr>
          <w:spacing w:val="1"/>
        </w:rPr>
        <w:t xml:space="preserve"> you </w:t>
      </w:r>
      <w:r w:rsidR="00C7169B" w:rsidRPr="000904D4">
        <w:rPr>
          <w:spacing w:val="1"/>
        </w:rPr>
        <w:t>in providing</w:t>
      </w:r>
      <w:r w:rsidRPr="000904D4">
        <w:rPr>
          <w:spacing w:val="1"/>
        </w:rPr>
        <w:t xml:space="preserve"> us with all the </w:t>
      </w:r>
      <w:r w:rsidR="00C7169B" w:rsidRPr="000904D4">
        <w:rPr>
          <w:spacing w:val="1"/>
        </w:rPr>
        <w:t>information that</w:t>
      </w:r>
      <w:r w:rsidRPr="000904D4">
        <w:rPr>
          <w:spacing w:val="1"/>
        </w:rPr>
        <w:t xml:space="preserve"> we </w:t>
      </w:r>
      <w:r w:rsidR="00C7169B" w:rsidRPr="000904D4">
        <w:rPr>
          <w:spacing w:val="1"/>
        </w:rPr>
        <w:t>need to help</w:t>
      </w:r>
      <w:r w:rsidRPr="000904D4">
        <w:rPr>
          <w:spacing w:val="1"/>
        </w:rPr>
        <w:t xml:space="preserve"> us understand how you meet the requirements of the role. Please read these notes carefully before completing your application form. If you have any difficulty in completing your form, please contact us, our contact details are:</w:t>
      </w:r>
    </w:p>
    <w:p w:rsidR="009C4353" w:rsidRPr="000904D4" w:rsidRDefault="009C4353" w:rsidP="000904D4">
      <w:pPr>
        <w:pStyle w:val="BodyText"/>
        <w:kinsoku w:val="0"/>
        <w:overflowPunct w:val="0"/>
        <w:ind w:left="0" w:right="112"/>
        <w:jc w:val="both"/>
        <w:rPr>
          <w:spacing w:val="1"/>
        </w:rPr>
      </w:pPr>
    </w:p>
    <w:p w:rsidR="00A67613" w:rsidRDefault="00A67613" w:rsidP="00A67613">
      <w:pPr>
        <w:pStyle w:val="BodyText"/>
        <w:tabs>
          <w:tab w:val="left" w:pos="0"/>
        </w:tabs>
        <w:kinsoku w:val="0"/>
        <w:overflowPunct w:val="0"/>
        <w:ind w:left="0" w:right="83"/>
        <w:rPr>
          <w:color w:val="0000FF"/>
          <w:w w:val="99"/>
        </w:rPr>
      </w:pPr>
      <w:r>
        <w:rPr>
          <w:spacing w:val="-1"/>
        </w:rPr>
        <w:t xml:space="preserve">For </w:t>
      </w:r>
      <w:r w:rsidR="009C4353" w:rsidRPr="000904D4">
        <w:rPr>
          <w:spacing w:val="-1"/>
        </w:rPr>
        <w:t>Ta</w:t>
      </w:r>
      <w:r w:rsidR="009C4353" w:rsidRPr="000904D4">
        <w:t>te</w:t>
      </w:r>
      <w:r w:rsidR="009C4353" w:rsidRPr="000904D4">
        <w:rPr>
          <w:spacing w:val="-3"/>
        </w:rPr>
        <w:t xml:space="preserve"> </w:t>
      </w:r>
      <w:r w:rsidR="009C4353" w:rsidRPr="000904D4">
        <w:rPr>
          <w:spacing w:val="-1"/>
        </w:rPr>
        <w:t>Ga</w:t>
      </w:r>
      <w:r w:rsidR="009C4353" w:rsidRPr="000904D4">
        <w:t>ll</w:t>
      </w:r>
      <w:r w:rsidR="009C4353" w:rsidRPr="000904D4">
        <w:rPr>
          <w:spacing w:val="1"/>
        </w:rPr>
        <w:t>e</w:t>
      </w:r>
      <w:r w:rsidR="009C4353" w:rsidRPr="000904D4">
        <w:rPr>
          <w:spacing w:val="4"/>
        </w:rPr>
        <w:t>r</w:t>
      </w:r>
      <w:r w:rsidR="009C4353" w:rsidRPr="000904D4">
        <w:rPr>
          <w:spacing w:val="-9"/>
        </w:rPr>
        <w:t>y</w:t>
      </w:r>
      <w:r>
        <w:rPr>
          <w:spacing w:val="-9"/>
        </w:rPr>
        <w:t xml:space="preserve"> jobs</w:t>
      </w:r>
      <w:r w:rsidR="009C4353" w:rsidRPr="000904D4">
        <w:t>:</w:t>
      </w:r>
      <w:r w:rsidR="009C4353" w:rsidRPr="000904D4">
        <w:tab/>
      </w:r>
      <w:hyperlink r:id="rId9" w:history="1">
        <w:r w:rsidR="009C4353" w:rsidRPr="000904D4">
          <w:rPr>
            <w:color w:val="0000FF"/>
            <w:spacing w:val="-3"/>
            <w:u w:val="single"/>
          </w:rPr>
          <w:t>g</w:t>
        </w:r>
        <w:r w:rsidR="009C4353" w:rsidRPr="000904D4">
          <w:rPr>
            <w:color w:val="0000FF"/>
            <w:spacing w:val="-1"/>
            <w:u w:val="single"/>
          </w:rPr>
          <w:t>a</w:t>
        </w:r>
        <w:r w:rsidR="009C4353" w:rsidRPr="000904D4">
          <w:rPr>
            <w:color w:val="0000FF"/>
            <w:u w:val="single"/>
          </w:rPr>
          <w:t>ll</w:t>
        </w:r>
        <w:r w:rsidR="009C4353" w:rsidRPr="000904D4">
          <w:rPr>
            <w:color w:val="0000FF"/>
            <w:spacing w:val="1"/>
            <w:u w:val="single"/>
          </w:rPr>
          <w:t>e</w:t>
        </w:r>
        <w:r w:rsidR="009C4353" w:rsidRPr="000904D4">
          <w:rPr>
            <w:color w:val="0000FF"/>
            <w:spacing w:val="4"/>
            <w:u w:val="single"/>
          </w:rPr>
          <w:t>r</w:t>
        </w:r>
        <w:r w:rsidR="009C4353" w:rsidRPr="000904D4">
          <w:rPr>
            <w:color w:val="0000FF"/>
            <w:spacing w:val="-9"/>
            <w:u w:val="single"/>
          </w:rPr>
          <w:t>y</w:t>
        </w:r>
        <w:r w:rsidR="009C4353" w:rsidRPr="000904D4">
          <w:rPr>
            <w:color w:val="0000FF"/>
            <w:u w:val="single"/>
          </w:rPr>
          <w:t>jobs</w:t>
        </w:r>
        <w:r w:rsidR="009C4353" w:rsidRPr="000904D4">
          <w:rPr>
            <w:color w:val="0000FF"/>
            <w:spacing w:val="-1"/>
            <w:u w:val="single"/>
          </w:rPr>
          <w:t>@</w:t>
        </w:r>
        <w:r w:rsidR="009C4353" w:rsidRPr="000904D4">
          <w:rPr>
            <w:color w:val="0000FF"/>
            <w:spacing w:val="2"/>
            <w:u w:val="single"/>
          </w:rPr>
          <w:t>t</w:t>
        </w:r>
        <w:r w:rsidR="009C4353" w:rsidRPr="000904D4">
          <w:rPr>
            <w:color w:val="0000FF"/>
            <w:spacing w:val="-1"/>
            <w:u w:val="single"/>
          </w:rPr>
          <w:t>a</w:t>
        </w:r>
        <w:r w:rsidR="009C4353" w:rsidRPr="000904D4">
          <w:rPr>
            <w:color w:val="0000FF"/>
            <w:u w:val="single"/>
          </w:rPr>
          <w:t>t</w:t>
        </w:r>
        <w:r w:rsidR="009C4353" w:rsidRPr="000904D4">
          <w:rPr>
            <w:color w:val="0000FF"/>
            <w:spacing w:val="-1"/>
            <w:u w:val="single"/>
          </w:rPr>
          <w:t>e</w:t>
        </w:r>
        <w:r w:rsidR="009C4353" w:rsidRPr="000904D4">
          <w:rPr>
            <w:color w:val="0000FF"/>
            <w:u w:val="single"/>
          </w:rPr>
          <w:t>.o</w:t>
        </w:r>
        <w:r w:rsidR="009C4353" w:rsidRPr="000904D4">
          <w:rPr>
            <w:color w:val="0000FF"/>
            <w:spacing w:val="1"/>
            <w:u w:val="single"/>
          </w:rPr>
          <w:t>r</w:t>
        </w:r>
        <w:r w:rsidR="009C4353" w:rsidRPr="000904D4">
          <w:rPr>
            <w:color w:val="0000FF"/>
            <w:spacing w:val="-3"/>
            <w:u w:val="single"/>
          </w:rPr>
          <w:t>g</w:t>
        </w:r>
        <w:r w:rsidR="009C4353" w:rsidRPr="000904D4">
          <w:rPr>
            <w:color w:val="0000FF"/>
            <w:u w:val="single"/>
          </w:rPr>
          <w:t>.uk</w:t>
        </w:r>
      </w:hyperlink>
      <w:r w:rsidR="009C4353" w:rsidRPr="000904D4">
        <w:rPr>
          <w:color w:val="0000FF"/>
          <w:w w:val="99"/>
        </w:rPr>
        <w:t xml:space="preserve"> </w:t>
      </w:r>
    </w:p>
    <w:p w:rsidR="00A67613" w:rsidRDefault="00A67613" w:rsidP="00A67613">
      <w:pPr>
        <w:pStyle w:val="BodyText"/>
        <w:tabs>
          <w:tab w:val="left" w:pos="0"/>
        </w:tabs>
        <w:kinsoku w:val="0"/>
        <w:overflowPunct w:val="0"/>
        <w:ind w:left="0" w:right="83"/>
        <w:rPr>
          <w:color w:val="0000FF"/>
          <w:w w:val="99"/>
        </w:rPr>
      </w:pPr>
      <w:r w:rsidRPr="00A67613">
        <w:rPr>
          <w:spacing w:val="-1"/>
        </w:rPr>
        <w:t xml:space="preserve">For </w:t>
      </w:r>
      <w:r w:rsidR="009C4353" w:rsidRPr="000904D4">
        <w:rPr>
          <w:color w:val="000000"/>
          <w:spacing w:val="-1"/>
        </w:rPr>
        <w:t>Ta</w:t>
      </w:r>
      <w:r w:rsidR="009C4353" w:rsidRPr="000904D4">
        <w:rPr>
          <w:color w:val="000000"/>
        </w:rPr>
        <w:t>te</w:t>
      </w:r>
      <w:r w:rsidR="009C4353" w:rsidRPr="000904D4">
        <w:rPr>
          <w:color w:val="000000"/>
          <w:spacing w:val="-3"/>
        </w:rPr>
        <w:t xml:space="preserve"> </w:t>
      </w:r>
      <w:r w:rsidR="009C4353" w:rsidRPr="000904D4">
        <w:rPr>
          <w:color w:val="000000"/>
        </w:rPr>
        <w:t>C</w:t>
      </w:r>
      <w:r w:rsidR="009C4353" w:rsidRPr="000904D4">
        <w:rPr>
          <w:color w:val="000000"/>
          <w:spacing w:val="-1"/>
        </w:rPr>
        <w:t>a</w:t>
      </w:r>
      <w:r w:rsidR="009C4353" w:rsidRPr="000904D4">
        <w:rPr>
          <w:color w:val="000000"/>
        </w:rPr>
        <w:t>t</w:t>
      </w:r>
      <w:r w:rsidR="009C4353" w:rsidRPr="000904D4">
        <w:rPr>
          <w:color w:val="000000"/>
          <w:spacing w:val="-1"/>
        </w:rPr>
        <w:t>er</w:t>
      </w:r>
      <w:r w:rsidR="009C4353" w:rsidRPr="000904D4">
        <w:rPr>
          <w:color w:val="000000"/>
        </w:rPr>
        <w:t>i</w:t>
      </w:r>
      <w:r w:rsidR="009C4353" w:rsidRPr="000904D4">
        <w:rPr>
          <w:color w:val="000000"/>
          <w:spacing w:val="2"/>
        </w:rPr>
        <w:t>n</w:t>
      </w:r>
      <w:r w:rsidR="009C4353" w:rsidRPr="000904D4">
        <w:rPr>
          <w:color w:val="000000"/>
          <w:spacing w:val="-3"/>
        </w:rPr>
        <w:t>g</w:t>
      </w:r>
      <w:r>
        <w:rPr>
          <w:color w:val="000000"/>
          <w:spacing w:val="-3"/>
        </w:rPr>
        <w:t xml:space="preserve"> jobs</w:t>
      </w:r>
      <w:r w:rsidR="009C4353" w:rsidRPr="000904D4">
        <w:rPr>
          <w:color w:val="000000"/>
        </w:rPr>
        <w:t>:</w:t>
      </w:r>
      <w:r>
        <w:rPr>
          <w:color w:val="000000"/>
        </w:rPr>
        <w:t xml:space="preserve"> </w:t>
      </w:r>
      <w:hyperlink r:id="rId10" w:history="1">
        <w:r w:rsidR="009C4353" w:rsidRPr="000904D4">
          <w:rPr>
            <w:color w:val="0000FF"/>
            <w:spacing w:val="-1"/>
            <w:u w:val="single"/>
          </w:rPr>
          <w:t>ca</w:t>
        </w:r>
        <w:r w:rsidR="009C4353" w:rsidRPr="000904D4">
          <w:rPr>
            <w:color w:val="0000FF"/>
            <w:u w:val="single"/>
          </w:rPr>
          <w:t>t</w:t>
        </w:r>
        <w:r w:rsidR="009C4353" w:rsidRPr="000904D4">
          <w:rPr>
            <w:color w:val="0000FF"/>
            <w:spacing w:val="-1"/>
            <w:u w:val="single"/>
          </w:rPr>
          <w:t>er</w:t>
        </w:r>
        <w:r w:rsidR="009C4353" w:rsidRPr="000904D4">
          <w:rPr>
            <w:color w:val="0000FF"/>
            <w:u w:val="single"/>
          </w:rPr>
          <w:t>i</w:t>
        </w:r>
        <w:r w:rsidR="009C4353" w:rsidRPr="000904D4">
          <w:rPr>
            <w:color w:val="0000FF"/>
            <w:spacing w:val="2"/>
            <w:u w:val="single"/>
          </w:rPr>
          <w:t>n</w:t>
        </w:r>
        <w:r w:rsidR="009C4353" w:rsidRPr="000904D4">
          <w:rPr>
            <w:color w:val="0000FF"/>
            <w:spacing w:val="-3"/>
            <w:u w:val="single"/>
          </w:rPr>
          <w:t>g</w:t>
        </w:r>
        <w:r w:rsidR="009C4353" w:rsidRPr="000904D4">
          <w:rPr>
            <w:color w:val="0000FF"/>
            <w:u w:val="single"/>
          </w:rPr>
          <w:t>jobs</w:t>
        </w:r>
        <w:r w:rsidR="009C4353" w:rsidRPr="000904D4">
          <w:rPr>
            <w:color w:val="0000FF"/>
            <w:spacing w:val="-1"/>
            <w:u w:val="single"/>
          </w:rPr>
          <w:t>@</w:t>
        </w:r>
        <w:r w:rsidR="009C4353" w:rsidRPr="000904D4">
          <w:rPr>
            <w:color w:val="0000FF"/>
            <w:u w:val="single"/>
          </w:rPr>
          <w:t>t</w:t>
        </w:r>
        <w:r w:rsidR="009C4353" w:rsidRPr="000904D4">
          <w:rPr>
            <w:color w:val="0000FF"/>
            <w:spacing w:val="-1"/>
            <w:u w:val="single"/>
          </w:rPr>
          <w:t>a</w:t>
        </w:r>
        <w:r w:rsidR="009C4353" w:rsidRPr="000904D4">
          <w:rPr>
            <w:color w:val="0000FF"/>
            <w:u w:val="single"/>
          </w:rPr>
          <w:t>t</w:t>
        </w:r>
        <w:r w:rsidR="009C4353" w:rsidRPr="000904D4">
          <w:rPr>
            <w:color w:val="0000FF"/>
            <w:spacing w:val="-1"/>
            <w:u w:val="single"/>
          </w:rPr>
          <w:t>e</w:t>
        </w:r>
        <w:r w:rsidR="009C4353" w:rsidRPr="000904D4">
          <w:rPr>
            <w:color w:val="0000FF"/>
            <w:u w:val="single"/>
          </w:rPr>
          <w:t>.</w:t>
        </w:r>
        <w:r w:rsidR="009C4353" w:rsidRPr="000904D4">
          <w:rPr>
            <w:color w:val="0000FF"/>
            <w:spacing w:val="2"/>
            <w:u w:val="single"/>
          </w:rPr>
          <w:t>o</w:t>
        </w:r>
        <w:r w:rsidR="009C4353" w:rsidRPr="000904D4">
          <w:rPr>
            <w:color w:val="0000FF"/>
            <w:spacing w:val="1"/>
            <w:u w:val="single"/>
          </w:rPr>
          <w:t>r</w:t>
        </w:r>
        <w:r w:rsidR="009C4353" w:rsidRPr="000904D4">
          <w:rPr>
            <w:color w:val="0000FF"/>
            <w:spacing w:val="-3"/>
            <w:u w:val="single"/>
          </w:rPr>
          <w:t>g</w:t>
        </w:r>
        <w:r w:rsidR="009C4353" w:rsidRPr="000904D4">
          <w:rPr>
            <w:color w:val="0000FF"/>
            <w:u w:val="single"/>
          </w:rPr>
          <w:t>.uk</w:t>
        </w:r>
      </w:hyperlink>
      <w:r w:rsidR="009C4353" w:rsidRPr="000904D4">
        <w:rPr>
          <w:color w:val="0000FF"/>
          <w:w w:val="99"/>
        </w:rPr>
        <w:t xml:space="preserve"> </w:t>
      </w:r>
    </w:p>
    <w:p w:rsidR="009C4353" w:rsidRPr="000904D4" w:rsidRDefault="00A67613" w:rsidP="00A67613">
      <w:pPr>
        <w:pStyle w:val="BodyText"/>
        <w:tabs>
          <w:tab w:val="left" w:pos="0"/>
        </w:tabs>
        <w:kinsoku w:val="0"/>
        <w:overflowPunct w:val="0"/>
        <w:ind w:left="0" w:right="83"/>
        <w:rPr>
          <w:color w:val="000000"/>
        </w:rPr>
      </w:pPr>
      <w:r w:rsidRPr="00A67613">
        <w:rPr>
          <w:spacing w:val="-1"/>
        </w:rPr>
        <w:t xml:space="preserve">For </w:t>
      </w:r>
      <w:r w:rsidR="009C4353" w:rsidRPr="00A67613">
        <w:rPr>
          <w:spacing w:val="-1"/>
        </w:rPr>
        <w:t>T</w:t>
      </w:r>
      <w:r w:rsidR="009C4353" w:rsidRPr="000904D4">
        <w:rPr>
          <w:color w:val="000000"/>
          <w:spacing w:val="-1"/>
        </w:rPr>
        <w:t>a</w:t>
      </w:r>
      <w:r w:rsidR="009C4353" w:rsidRPr="000904D4">
        <w:rPr>
          <w:color w:val="000000"/>
        </w:rPr>
        <w:t>te</w:t>
      </w:r>
      <w:r w:rsidR="009C4353" w:rsidRPr="000904D4">
        <w:rPr>
          <w:color w:val="000000"/>
          <w:spacing w:val="-13"/>
        </w:rPr>
        <w:t xml:space="preserve"> </w:t>
      </w:r>
      <w:r w:rsidR="009C4353" w:rsidRPr="000904D4">
        <w:rPr>
          <w:color w:val="000000"/>
          <w:spacing w:val="-1"/>
        </w:rPr>
        <w:t>E</w:t>
      </w:r>
      <w:r w:rsidR="009C4353" w:rsidRPr="000904D4">
        <w:rPr>
          <w:color w:val="000000"/>
        </w:rPr>
        <w:t>nt</w:t>
      </w:r>
      <w:r w:rsidR="009C4353" w:rsidRPr="000904D4">
        <w:rPr>
          <w:color w:val="000000"/>
          <w:spacing w:val="-1"/>
        </w:rPr>
        <w:t>er</w:t>
      </w:r>
      <w:r w:rsidR="009C4353" w:rsidRPr="000904D4">
        <w:rPr>
          <w:color w:val="000000"/>
          <w:spacing w:val="2"/>
        </w:rPr>
        <w:t>p</w:t>
      </w:r>
      <w:r w:rsidR="009C4353" w:rsidRPr="000904D4">
        <w:rPr>
          <w:color w:val="000000"/>
          <w:spacing w:val="-1"/>
        </w:rPr>
        <w:t>r</w:t>
      </w:r>
      <w:r w:rsidR="009C4353" w:rsidRPr="000904D4">
        <w:rPr>
          <w:color w:val="000000"/>
        </w:rPr>
        <w:t>is</w:t>
      </w:r>
      <w:r w:rsidR="009C4353" w:rsidRPr="000904D4">
        <w:rPr>
          <w:color w:val="000000"/>
          <w:spacing w:val="-1"/>
        </w:rPr>
        <w:t>e</w:t>
      </w:r>
      <w:r w:rsidR="009C4353" w:rsidRPr="000904D4">
        <w:rPr>
          <w:color w:val="000000"/>
        </w:rPr>
        <w:t>s</w:t>
      </w:r>
      <w:r>
        <w:rPr>
          <w:color w:val="000000"/>
        </w:rPr>
        <w:t xml:space="preserve"> jobs</w:t>
      </w:r>
      <w:r w:rsidR="009C4353" w:rsidRPr="000904D4">
        <w:rPr>
          <w:color w:val="000000"/>
        </w:rPr>
        <w:t>:</w:t>
      </w:r>
      <w:hyperlink r:id="rId11" w:history="1">
        <w:r w:rsidR="009C4353" w:rsidRPr="000904D4">
          <w:rPr>
            <w:color w:val="0000FF"/>
            <w:spacing w:val="-1"/>
            <w:u w:val="single"/>
          </w:rPr>
          <w:t>e</w:t>
        </w:r>
        <w:r w:rsidR="009C4353" w:rsidRPr="000904D4">
          <w:rPr>
            <w:color w:val="0000FF"/>
            <w:u w:val="single"/>
          </w:rPr>
          <w:t>nt</w:t>
        </w:r>
        <w:r w:rsidR="009C4353" w:rsidRPr="000904D4">
          <w:rPr>
            <w:color w:val="0000FF"/>
            <w:spacing w:val="-1"/>
            <w:u w:val="single"/>
          </w:rPr>
          <w:t>er</w:t>
        </w:r>
        <w:r w:rsidR="009C4353" w:rsidRPr="000904D4">
          <w:rPr>
            <w:color w:val="0000FF"/>
            <w:u w:val="single"/>
          </w:rPr>
          <w:t>p</w:t>
        </w:r>
        <w:r w:rsidR="009C4353" w:rsidRPr="000904D4">
          <w:rPr>
            <w:color w:val="0000FF"/>
            <w:spacing w:val="-1"/>
            <w:u w:val="single"/>
          </w:rPr>
          <w:t>r</w:t>
        </w:r>
        <w:r w:rsidR="009C4353" w:rsidRPr="000904D4">
          <w:rPr>
            <w:color w:val="0000FF"/>
            <w:u w:val="single"/>
          </w:rPr>
          <w:t>is</w:t>
        </w:r>
        <w:r w:rsidR="009C4353" w:rsidRPr="000904D4">
          <w:rPr>
            <w:color w:val="0000FF"/>
            <w:spacing w:val="-1"/>
            <w:u w:val="single"/>
          </w:rPr>
          <w:t>e</w:t>
        </w:r>
        <w:r w:rsidR="009C4353" w:rsidRPr="000904D4">
          <w:rPr>
            <w:color w:val="0000FF"/>
            <w:u w:val="single"/>
          </w:rPr>
          <w:t>sjobs</w:t>
        </w:r>
        <w:r w:rsidR="009C4353" w:rsidRPr="000904D4">
          <w:rPr>
            <w:color w:val="0000FF"/>
            <w:spacing w:val="-1"/>
            <w:u w:val="single"/>
          </w:rPr>
          <w:t>@</w:t>
        </w:r>
        <w:r w:rsidR="009C4353" w:rsidRPr="000904D4">
          <w:rPr>
            <w:color w:val="0000FF"/>
            <w:u w:val="single"/>
          </w:rPr>
          <w:t>t</w:t>
        </w:r>
        <w:r w:rsidR="009C4353" w:rsidRPr="000904D4">
          <w:rPr>
            <w:color w:val="0000FF"/>
            <w:spacing w:val="-1"/>
            <w:u w:val="single"/>
          </w:rPr>
          <w:t>a</w:t>
        </w:r>
        <w:r w:rsidR="009C4353" w:rsidRPr="000904D4">
          <w:rPr>
            <w:color w:val="0000FF"/>
            <w:u w:val="single"/>
          </w:rPr>
          <w:t>t</w:t>
        </w:r>
        <w:r w:rsidR="009C4353" w:rsidRPr="000904D4">
          <w:rPr>
            <w:color w:val="0000FF"/>
            <w:spacing w:val="-1"/>
            <w:u w:val="single"/>
          </w:rPr>
          <w:t>e</w:t>
        </w:r>
        <w:r w:rsidR="009C4353" w:rsidRPr="000904D4">
          <w:rPr>
            <w:color w:val="0000FF"/>
            <w:u w:val="single"/>
          </w:rPr>
          <w:t>.</w:t>
        </w:r>
        <w:r w:rsidR="009C4353" w:rsidRPr="000904D4">
          <w:rPr>
            <w:color w:val="0000FF"/>
            <w:spacing w:val="2"/>
            <w:u w:val="single"/>
          </w:rPr>
          <w:t>o</w:t>
        </w:r>
        <w:r w:rsidR="009C4353" w:rsidRPr="000904D4">
          <w:rPr>
            <w:color w:val="0000FF"/>
            <w:spacing w:val="1"/>
            <w:u w:val="single"/>
          </w:rPr>
          <w:t>r</w:t>
        </w:r>
        <w:r w:rsidR="009C4353" w:rsidRPr="000904D4">
          <w:rPr>
            <w:color w:val="0000FF"/>
            <w:spacing w:val="-3"/>
            <w:u w:val="single"/>
          </w:rPr>
          <w:t>g</w:t>
        </w:r>
        <w:r w:rsidR="009C4353" w:rsidRPr="000904D4">
          <w:rPr>
            <w:color w:val="0000FF"/>
            <w:spacing w:val="2"/>
            <w:u w:val="single"/>
          </w:rPr>
          <w:t>.</w:t>
        </w:r>
        <w:r w:rsidR="009C4353" w:rsidRPr="000904D4">
          <w:rPr>
            <w:color w:val="0000FF"/>
            <w:u w:val="single"/>
          </w:rPr>
          <w:t>uk</w:t>
        </w:r>
      </w:hyperlink>
    </w:p>
    <w:p w:rsidR="009C4353" w:rsidRPr="000904D4" w:rsidRDefault="009C4353" w:rsidP="000904D4">
      <w:pPr>
        <w:kinsoku w:val="0"/>
        <w:overflowPunct w:val="0"/>
        <w:spacing w:before="7" w:line="200" w:lineRule="exact"/>
      </w:pPr>
    </w:p>
    <w:p w:rsidR="009C4353" w:rsidRDefault="009C4353" w:rsidP="000904D4">
      <w:pPr>
        <w:pStyle w:val="BodyText"/>
        <w:kinsoku w:val="0"/>
        <w:overflowPunct w:val="0"/>
        <w:ind w:left="0" w:right="112"/>
        <w:jc w:val="both"/>
        <w:rPr>
          <w:spacing w:val="1"/>
        </w:rPr>
      </w:pPr>
      <w:r w:rsidRPr="000904D4">
        <w:rPr>
          <w:spacing w:val="1"/>
        </w:rPr>
        <w:t xml:space="preserve">The application form plays an important part in the selection process, both as a tool for helping us to shortlist candidates for interview, and as a basis for the interview itself. To ensure fairness to all applicants, any decision to shortlist you for interview will be based solely upon the information you supply on your application form. Even if you are already known to Tate as a previous or current employee, it is important you complete the form in full. We cannot take into account in the selection process any previous knowledge </w:t>
      </w:r>
      <w:r w:rsidRPr="000904D4">
        <w:rPr>
          <w:spacing w:val="1"/>
        </w:rPr>
        <w:lastRenderedPageBreak/>
        <w:t>we may have of you.</w:t>
      </w:r>
    </w:p>
    <w:p w:rsidR="00A67613" w:rsidRDefault="00A67613" w:rsidP="000904D4">
      <w:pPr>
        <w:pStyle w:val="BodyText"/>
        <w:kinsoku w:val="0"/>
        <w:overflowPunct w:val="0"/>
        <w:ind w:left="0" w:right="112"/>
        <w:jc w:val="both"/>
        <w:rPr>
          <w:spacing w:val="1"/>
        </w:rPr>
      </w:pPr>
    </w:p>
    <w:p w:rsidR="00A67613" w:rsidRPr="000904D4" w:rsidRDefault="00A67613" w:rsidP="000904D4">
      <w:pPr>
        <w:pStyle w:val="BodyText"/>
        <w:kinsoku w:val="0"/>
        <w:overflowPunct w:val="0"/>
        <w:ind w:left="0" w:right="112"/>
        <w:jc w:val="both"/>
        <w:rPr>
          <w:spacing w:val="1"/>
        </w:rPr>
      </w:pPr>
      <w:r w:rsidRPr="000904D4">
        <w:rPr>
          <w:spacing w:val="1"/>
        </w:rPr>
        <w:t>If you require an application form in an alternative format please contact us on 020 7887 49</w:t>
      </w:r>
      <w:r>
        <w:rPr>
          <w:spacing w:val="1"/>
        </w:rPr>
        <w:t>83 or email the appropriate email address above</w:t>
      </w:r>
      <w:r w:rsidRPr="000904D4">
        <w:rPr>
          <w:spacing w:val="1"/>
        </w:rPr>
        <w:t>.</w:t>
      </w:r>
    </w:p>
    <w:p w:rsidR="009C4353" w:rsidRPr="000904D4" w:rsidRDefault="009C4353" w:rsidP="000904D4">
      <w:pPr>
        <w:kinsoku w:val="0"/>
        <w:overflowPunct w:val="0"/>
        <w:spacing w:before="2" w:line="280" w:lineRule="exact"/>
      </w:pPr>
    </w:p>
    <w:p w:rsidR="009C4353" w:rsidRPr="000904D4" w:rsidRDefault="009C4353" w:rsidP="000904D4">
      <w:pPr>
        <w:pStyle w:val="BodyText"/>
        <w:kinsoku w:val="0"/>
        <w:overflowPunct w:val="0"/>
        <w:ind w:left="0" w:right="3251"/>
        <w:jc w:val="both"/>
        <w:rPr>
          <w:rFonts w:ascii="TateBold" w:hAnsi="TateBold" w:cs="Arial"/>
        </w:rPr>
      </w:pPr>
      <w:r w:rsidRPr="000904D4">
        <w:rPr>
          <w:rFonts w:ascii="TateBold" w:hAnsi="TateBold" w:cs="Arial"/>
          <w:spacing w:val="-2"/>
        </w:rPr>
        <w:t>E</w:t>
      </w:r>
      <w:r w:rsidRPr="000904D4">
        <w:rPr>
          <w:rFonts w:ascii="TateBold" w:hAnsi="TateBold" w:cs="Arial"/>
        </w:rPr>
        <w:t>x</w:t>
      </w:r>
      <w:r w:rsidRPr="000904D4">
        <w:rPr>
          <w:rFonts w:ascii="TateBold" w:hAnsi="TateBold" w:cs="Arial"/>
          <w:spacing w:val="-1"/>
        </w:rPr>
        <w:t>ami</w:t>
      </w:r>
      <w:r w:rsidRPr="000904D4">
        <w:rPr>
          <w:rFonts w:ascii="TateBold" w:hAnsi="TateBold" w:cs="Arial"/>
          <w:spacing w:val="1"/>
        </w:rPr>
        <w:t>n</w:t>
      </w:r>
      <w:r w:rsidRPr="000904D4">
        <w:rPr>
          <w:rFonts w:ascii="TateBold" w:hAnsi="TateBold" w:cs="Arial"/>
        </w:rPr>
        <w:t>e</w:t>
      </w:r>
      <w:r w:rsidRPr="000904D4">
        <w:rPr>
          <w:rFonts w:ascii="TateBold" w:hAnsi="TateBold" w:cs="Arial"/>
          <w:spacing w:val="-27"/>
        </w:rPr>
        <w:t xml:space="preserve"> </w:t>
      </w:r>
      <w:r w:rsidRPr="000904D4">
        <w:rPr>
          <w:rFonts w:ascii="TateBold" w:hAnsi="TateBold" w:cs="Arial"/>
        </w:rPr>
        <w:t>t</w:t>
      </w:r>
      <w:r w:rsidRPr="000904D4">
        <w:rPr>
          <w:rFonts w:ascii="TateBold" w:hAnsi="TateBold" w:cs="Arial"/>
          <w:spacing w:val="1"/>
        </w:rPr>
        <w:t>h</w:t>
      </w:r>
      <w:r w:rsidRPr="000904D4">
        <w:rPr>
          <w:rFonts w:ascii="TateBold" w:hAnsi="TateBold" w:cs="Arial"/>
        </w:rPr>
        <w:t>e</w:t>
      </w:r>
      <w:r w:rsidRPr="000904D4">
        <w:rPr>
          <w:rFonts w:ascii="TateBold" w:hAnsi="TateBold" w:cs="Arial"/>
          <w:spacing w:val="-25"/>
        </w:rPr>
        <w:t xml:space="preserve"> </w:t>
      </w:r>
      <w:r w:rsidRPr="000904D4">
        <w:rPr>
          <w:rFonts w:ascii="TateBold" w:hAnsi="TateBold" w:cs="Arial"/>
          <w:spacing w:val="-3"/>
        </w:rPr>
        <w:t>J</w:t>
      </w:r>
      <w:r w:rsidRPr="000904D4">
        <w:rPr>
          <w:rFonts w:ascii="TateBold" w:hAnsi="TateBold" w:cs="Arial"/>
          <w:spacing w:val="1"/>
        </w:rPr>
        <w:t>o</w:t>
      </w:r>
      <w:r w:rsidRPr="000904D4">
        <w:rPr>
          <w:rFonts w:ascii="TateBold" w:hAnsi="TateBold" w:cs="Arial"/>
          <w:spacing w:val="-1"/>
        </w:rPr>
        <w:t>b</w:t>
      </w:r>
      <w:r w:rsidRPr="000904D4">
        <w:rPr>
          <w:rFonts w:ascii="TateBold" w:hAnsi="TateBold" w:cs="Arial"/>
        </w:rPr>
        <w:t>/</w:t>
      </w:r>
      <w:r w:rsidRPr="000904D4">
        <w:rPr>
          <w:rFonts w:ascii="TateBold" w:hAnsi="TateBold" w:cs="Arial"/>
          <w:spacing w:val="-2"/>
        </w:rPr>
        <w:t>R</w:t>
      </w:r>
      <w:r w:rsidRPr="000904D4">
        <w:rPr>
          <w:rFonts w:ascii="TateBold" w:hAnsi="TateBold" w:cs="Arial"/>
          <w:spacing w:val="1"/>
        </w:rPr>
        <w:t>o</w:t>
      </w:r>
      <w:r w:rsidRPr="000904D4">
        <w:rPr>
          <w:rFonts w:ascii="TateBold" w:hAnsi="TateBold" w:cs="Arial"/>
          <w:spacing w:val="-1"/>
        </w:rPr>
        <w:t>l</w:t>
      </w:r>
      <w:r w:rsidRPr="000904D4">
        <w:rPr>
          <w:rFonts w:ascii="TateBold" w:hAnsi="TateBold" w:cs="Arial"/>
        </w:rPr>
        <w:t>e</w:t>
      </w:r>
      <w:r w:rsidRPr="000904D4">
        <w:rPr>
          <w:rFonts w:ascii="TateBold" w:hAnsi="TateBold" w:cs="Arial"/>
          <w:spacing w:val="-28"/>
        </w:rPr>
        <w:t xml:space="preserve"> </w:t>
      </w:r>
      <w:r w:rsidRPr="000904D4">
        <w:rPr>
          <w:rFonts w:ascii="TateBold" w:hAnsi="TateBold" w:cs="Arial"/>
          <w:spacing w:val="1"/>
        </w:rPr>
        <w:t>D</w:t>
      </w:r>
      <w:r w:rsidRPr="000904D4">
        <w:rPr>
          <w:rFonts w:ascii="TateBold" w:hAnsi="TateBold" w:cs="Arial"/>
        </w:rPr>
        <w:t>e</w:t>
      </w:r>
      <w:r w:rsidRPr="000904D4">
        <w:rPr>
          <w:rFonts w:ascii="TateBold" w:hAnsi="TateBold" w:cs="Arial"/>
          <w:spacing w:val="1"/>
        </w:rPr>
        <w:t>s</w:t>
      </w:r>
      <w:r w:rsidRPr="000904D4">
        <w:rPr>
          <w:rFonts w:ascii="TateBold" w:hAnsi="TateBold" w:cs="Arial"/>
          <w:spacing w:val="-2"/>
        </w:rPr>
        <w:t>c</w:t>
      </w:r>
      <w:r w:rsidRPr="000904D4">
        <w:rPr>
          <w:rFonts w:ascii="TateBold" w:hAnsi="TateBold" w:cs="Arial"/>
        </w:rPr>
        <w:t>r</w:t>
      </w:r>
      <w:r w:rsidRPr="000904D4">
        <w:rPr>
          <w:rFonts w:ascii="TateBold" w:hAnsi="TateBold" w:cs="Arial"/>
          <w:spacing w:val="-1"/>
        </w:rPr>
        <w:t>ip</w:t>
      </w:r>
      <w:r w:rsidRPr="000904D4">
        <w:rPr>
          <w:rFonts w:ascii="TateBold" w:hAnsi="TateBold" w:cs="Arial"/>
        </w:rPr>
        <w:t>t</w:t>
      </w:r>
      <w:r w:rsidRPr="000904D4">
        <w:rPr>
          <w:rFonts w:ascii="TateBold" w:hAnsi="TateBold" w:cs="Arial"/>
          <w:spacing w:val="-1"/>
        </w:rPr>
        <w:t>i</w:t>
      </w:r>
      <w:r w:rsidRPr="000904D4">
        <w:rPr>
          <w:rFonts w:ascii="TateBold" w:hAnsi="TateBold" w:cs="Arial"/>
          <w:spacing w:val="1"/>
        </w:rPr>
        <w:t>o</w:t>
      </w:r>
      <w:r w:rsidRPr="000904D4">
        <w:rPr>
          <w:rFonts w:ascii="TateBold" w:hAnsi="TateBold" w:cs="Arial"/>
        </w:rPr>
        <w:t>n</w:t>
      </w:r>
      <w:r w:rsidRPr="000904D4">
        <w:rPr>
          <w:rFonts w:ascii="TateBold" w:hAnsi="TateBold" w:cs="Arial"/>
          <w:spacing w:val="-27"/>
        </w:rPr>
        <w:t xml:space="preserve"> </w:t>
      </w:r>
      <w:r w:rsidRPr="000904D4">
        <w:rPr>
          <w:rFonts w:ascii="TateBold" w:hAnsi="TateBold" w:cs="Arial"/>
          <w:spacing w:val="-1"/>
        </w:rPr>
        <w:t>a</w:t>
      </w:r>
      <w:r w:rsidRPr="000904D4">
        <w:rPr>
          <w:rFonts w:ascii="TateBold" w:hAnsi="TateBold" w:cs="Arial"/>
          <w:spacing w:val="1"/>
        </w:rPr>
        <w:t>n</w:t>
      </w:r>
      <w:r w:rsidRPr="000904D4">
        <w:rPr>
          <w:rFonts w:ascii="TateBold" w:hAnsi="TateBold" w:cs="Arial"/>
        </w:rPr>
        <w:t>d</w:t>
      </w:r>
      <w:r w:rsidRPr="000904D4">
        <w:rPr>
          <w:rFonts w:ascii="TateBold" w:hAnsi="TateBold" w:cs="Arial"/>
          <w:spacing w:val="-27"/>
        </w:rPr>
        <w:t xml:space="preserve"> </w:t>
      </w:r>
      <w:r w:rsidRPr="000904D4">
        <w:rPr>
          <w:rFonts w:ascii="TateBold" w:hAnsi="TateBold" w:cs="Arial"/>
          <w:spacing w:val="1"/>
        </w:rPr>
        <w:t>P</w:t>
      </w:r>
      <w:r w:rsidRPr="000904D4">
        <w:rPr>
          <w:rFonts w:ascii="TateBold" w:hAnsi="TateBold" w:cs="Arial"/>
        </w:rPr>
        <w:t>e</w:t>
      </w:r>
      <w:r w:rsidRPr="000904D4">
        <w:rPr>
          <w:rFonts w:ascii="TateBold" w:hAnsi="TateBold" w:cs="Arial"/>
          <w:spacing w:val="-2"/>
        </w:rPr>
        <w:t>r</w:t>
      </w:r>
      <w:r w:rsidRPr="000904D4">
        <w:rPr>
          <w:rFonts w:ascii="TateBold" w:hAnsi="TateBold" w:cs="Arial"/>
          <w:spacing w:val="1"/>
        </w:rPr>
        <w:t>s</w:t>
      </w:r>
      <w:r w:rsidRPr="000904D4">
        <w:rPr>
          <w:rFonts w:ascii="TateBold" w:hAnsi="TateBold" w:cs="Arial"/>
          <w:spacing w:val="-2"/>
        </w:rPr>
        <w:t>o</w:t>
      </w:r>
      <w:r w:rsidRPr="000904D4">
        <w:rPr>
          <w:rFonts w:ascii="TateBold" w:hAnsi="TateBold" w:cs="Arial"/>
        </w:rPr>
        <w:t>n</w:t>
      </w:r>
      <w:r w:rsidRPr="000904D4">
        <w:rPr>
          <w:rFonts w:ascii="TateBold" w:hAnsi="TateBold" w:cs="Arial"/>
          <w:spacing w:val="-27"/>
        </w:rPr>
        <w:t xml:space="preserve"> </w:t>
      </w:r>
      <w:r w:rsidRPr="000904D4">
        <w:rPr>
          <w:rFonts w:ascii="TateBold" w:hAnsi="TateBold" w:cs="Arial"/>
        </w:rPr>
        <w:t>S</w:t>
      </w:r>
      <w:r w:rsidRPr="000904D4">
        <w:rPr>
          <w:rFonts w:ascii="TateBold" w:hAnsi="TateBold" w:cs="Arial"/>
          <w:spacing w:val="-1"/>
        </w:rPr>
        <w:t>p</w:t>
      </w:r>
      <w:r w:rsidRPr="000904D4">
        <w:rPr>
          <w:rFonts w:ascii="TateBold" w:hAnsi="TateBold" w:cs="Arial"/>
        </w:rPr>
        <w:t>e</w:t>
      </w:r>
      <w:r w:rsidRPr="000904D4">
        <w:rPr>
          <w:rFonts w:ascii="TateBold" w:hAnsi="TateBold" w:cs="Arial"/>
          <w:spacing w:val="-2"/>
        </w:rPr>
        <w:t>c</w:t>
      </w:r>
      <w:r w:rsidRPr="000904D4">
        <w:rPr>
          <w:rFonts w:ascii="TateBold" w:hAnsi="TateBold" w:cs="Arial"/>
          <w:spacing w:val="-1"/>
        </w:rPr>
        <w:t>i</w:t>
      </w:r>
      <w:r w:rsidRPr="000904D4">
        <w:rPr>
          <w:rFonts w:ascii="TateBold" w:hAnsi="TateBold" w:cs="Arial"/>
        </w:rPr>
        <w:t>f</w:t>
      </w:r>
      <w:r w:rsidRPr="000904D4">
        <w:rPr>
          <w:rFonts w:ascii="TateBold" w:hAnsi="TateBold" w:cs="Arial"/>
          <w:spacing w:val="-1"/>
        </w:rPr>
        <w:t>i</w:t>
      </w:r>
      <w:r w:rsidRPr="000904D4">
        <w:rPr>
          <w:rFonts w:ascii="TateBold" w:hAnsi="TateBold" w:cs="Arial"/>
          <w:spacing w:val="-2"/>
        </w:rPr>
        <w:t>c</w:t>
      </w:r>
      <w:r w:rsidRPr="000904D4">
        <w:rPr>
          <w:rFonts w:ascii="TateBold" w:hAnsi="TateBold" w:cs="Arial"/>
          <w:spacing w:val="-1"/>
        </w:rPr>
        <w:t>a</w:t>
      </w:r>
      <w:r w:rsidRPr="000904D4">
        <w:rPr>
          <w:rFonts w:ascii="TateBold" w:hAnsi="TateBold" w:cs="Arial"/>
        </w:rPr>
        <w:t>t</w:t>
      </w:r>
      <w:r w:rsidRPr="000904D4">
        <w:rPr>
          <w:rFonts w:ascii="TateBold" w:hAnsi="TateBold" w:cs="Arial"/>
          <w:spacing w:val="-1"/>
        </w:rPr>
        <w:t>i</w:t>
      </w:r>
      <w:r w:rsidRPr="000904D4">
        <w:rPr>
          <w:rFonts w:ascii="TateBold" w:hAnsi="TateBold" w:cs="Arial"/>
          <w:spacing w:val="1"/>
        </w:rPr>
        <w:t>o</w:t>
      </w:r>
      <w:r w:rsidRPr="000904D4">
        <w:rPr>
          <w:rFonts w:ascii="TateBold" w:hAnsi="TateBold" w:cs="Arial"/>
        </w:rPr>
        <w:t>n</w:t>
      </w:r>
    </w:p>
    <w:p w:rsidR="009C4353" w:rsidRPr="000904D4" w:rsidRDefault="009C4353" w:rsidP="000904D4">
      <w:pPr>
        <w:kinsoku w:val="0"/>
        <w:overflowPunct w:val="0"/>
        <w:spacing w:before="4" w:line="220" w:lineRule="exact"/>
      </w:pPr>
    </w:p>
    <w:p w:rsidR="009C4353" w:rsidRPr="000904D4" w:rsidRDefault="009C4353" w:rsidP="000904D4">
      <w:pPr>
        <w:pStyle w:val="BodyText"/>
        <w:kinsoku w:val="0"/>
        <w:overflowPunct w:val="0"/>
        <w:ind w:left="0" w:right="112"/>
        <w:jc w:val="both"/>
      </w:pPr>
      <w:r w:rsidRPr="000904D4">
        <w:rPr>
          <w:spacing w:val="-1"/>
        </w:rPr>
        <w:t>A</w:t>
      </w:r>
      <w:r w:rsidRPr="000904D4">
        <w:t>ll</w:t>
      </w:r>
      <w:r w:rsidRPr="000904D4">
        <w:rPr>
          <w:spacing w:val="52"/>
        </w:rPr>
        <w:t xml:space="preserve"> </w:t>
      </w:r>
      <w:r w:rsidRPr="000904D4">
        <w:rPr>
          <w:spacing w:val="-1"/>
        </w:rPr>
        <w:t>Ta</w:t>
      </w:r>
      <w:r w:rsidRPr="000904D4">
        <w:t>te</w:t>
      </w:r>
      <w:r w:rsidRPr="000904D4">
        <w:rPr>
          <w:spacing w:val="50"/>
        </w:rPr>
        <w:t xml:space="preserve"> </w:t>
      </w:r>
      <w:r w:rsidRPr="000904D4">
        <w:t>v</w:t>
      </w:r>
      <w:r w:rsidRPr="000904D4">
        <w:rPr>
          <w:spacing w:val="-1"/>
        </w:rPr>
        <w:t>aca</w:t>
      </w:r>
      <w:r w:rsidRPr="000904D4">
        <w:t>n</w:t>
      </w:r>
      <w:r w:rsidRPr="000904D4">
        <w:rPr>
          <w:spacing w:val="-1"/>
        </w:rPr>
        <w:t>c</w:t>
      </w:r>
      <w:r w:rsidRPr="000904D4">
        <w:t>i</w:t>
      </w:r>
      <w:r w:rsidRPr="000904D4">
        <w:rPr>
          <w:spacing w:val="-1"/>
        </w:rPr>
        <w:t>e</w:t>
      </w:r>
      <w:r w:rsidRPr="000904D4">
        <w:t>s</w:t>
      </w:r>
      <w:r w:rsidRPr="000904D4">
        <w:rPr>
          <w:spacing w:val="52"/>
        </w:rPr>
        <w:t xml:space="preserve"> </w:t>
      </w:r>
      <w:r w:rsidRPr="000904D4">
        <w:rPr>
          <w:spacing w:val="-1"/>
        </w:rPr>
        <w:t>w</w:t>
      </w:r>
      <w:r w:rsidRPr="000904D4">
        <w:t>ill</w:t>
      </w:r>
      <w:r w:rsidRPr="000904D4">
        <w:rPr>
          <w:spacing w:val="54"/>
        </w:rPr>
        <w:t xml:space="preserve"> </w:t>
      </w:r>
      <w:r w:rsidRPr="000904D4">
        <w:t>in</w:t>
      </w:r>
      <w:r w:rsidRPr="000904D4">
        <w:rPr>
          <w:spacing w:val="-1"/>
        </w:rPr>
        <w:t>c</w:t>
      </w:r>
      <w:r w:rsidRPr="000904D4">
        <w:t>lude</w:t>
      </w:r>
      <w:r w:rsidRPr="000904D4">
        <w:rPr>
          <w:spacing w:val="50"/>
        </w:rPr>
        <w:t xml:space="preserve"> </w:t>
      </w:r>
      <w:r w:rsidRPr="000904D4">
        <w:t>a</w:t>
      </w:r>
      <w:r w:rsidRPr="000904D4">
        <w:rPr>
          <w:spacing w:val="51"/>
        </w:rPr>
        <w:t xml:space="preserve"> </w:t>
      </w:r>
      <w:r w:rsidRPr="000904D4">
        <w:rPr>
          <w:spacing w:val="-1"/>
        </w:rPr>
        <w:t>f</w:t>
      </w:r>
      <w:r w:rsidRPr="000904D4">
        <w:t>ull</w:t>
      </w:r>
      <w:r w:rsidRPr="000904D4">
        <w:rPr>
          <w:spacing w:val="52"/>
        </w:rPr>
        <w:t xml:space="preserve"> </w:t>
      </w:r>
      <w:r w:rsidRPr="000904D4">
        <w:t>job/</w:t>
      </w:r>
      <w:r w:rsidRPr="000904D4">
        <w:rPr>
          <w:spacing w:val="-1"/>
        </w:rPr>
        <w:t>r</w:t>
      </w:r>
      <w:r w:rsidRPr="000904D4">
        <w:t>ole</w:t>
      </w:r>
      <w:r w:rsidRPr="000904D4">
        <w:rPr>
          <w:spacing w:val="48"/>
        </w:rPr>
        <w:t xml:space="preserve"> </w:t>
      </w:r>
      <w:r w:rsidRPr="000904D4">
        <w:t>d</w:t>
      </w:r>
      <w:r w:rsidRPr="000904D4">
        <w:rPr>
          <w:spacing w:val="-1"/>
        </w:rPr>
        <w:t>e</w:t>
      </w:r>
      <w:r w:rsidRPr="000904D4">
        <w:t>s</w:t>
      </w:r>
      <w:r w:rsidRPr="000904D4">
        <w:rPr>
          <w:spacing w:val="-1"/>
        </w:rPr>
        <w:t>cr</w:t>
      </w:r>
      <w:r w:rsidRPr="000904D4">
        <w:t>iption</w:t>
      </w:r>
      <w:r w:rsidRPr="000904D4">
        <w:rPr>
          <w:spacing w:val="52"/>
        </w:rPr>
        <w:t xml:space="preserve"> </w:t>
      </w:r>
      <w:r w:rsidRPr="000904D4">
        <w:rPr>
          <w:spacing w:val="-1"/>
        </w:rPr>
        <w:t>w</w:t>
      </w:r>
      <w:r w:rsidRPr="000904D4">
        <w:t>ith</w:t>
      </w:r>
      <w:r w:rsidRPr="000904D4">
        <w:rPr>
          <w:spacing w:val="51"/>
        </w:rPr>
        <w:t xml:space="preserve"> </w:t>
      </w:r>
      <w:r w:rsidRPr="000904D4">
        <w:t>a</w:t>
      </w:r>
      <w:r w:rsidRPr="000904D4">
        <w:rPr>
          <w:spacing w:val="50"/>
        </w:rPr>
        <w:t xml:space="preserve"> </w:t>
      </w:r>
      <w:r w:rsidRPr="000904D4">
        <w:t>p</w:t>
      </w:r>
      <w:r w:rsidRPr="000904D4">
        <w:rPr>
          <w:spacing w:val="-1"/>
        </w:rPr>
        <w:t>er</w:t>
      </w:r>
      <w:r w:rsidRPr="000904D4">
        <w:t>son</w:t>
      </w:r>
      <w:r w:rsidRPr="000904D4">
        <w:rPr>
          <w:spacing w:val="52"/>
        </w:rPr>
        <w:t xml:space="preserve"> </w:t>
      </w:r>
      <w:r w:rsidRPr="000904D4">
        <w:t>sp</w:t>
      </w:r>
      <w:r w:rsidRPr="000904D4">
        <w:rPr>
          <w:spacing w:val="-1"/>
        </w:rPr>
        <w:t>ec</w:t>
      </w:r>
      <w:r w:rsidRPr="000904D4">
        <w:t>i</w:t>
      </w:r>
      <w:r w:rsidRPr="000904D4">
        <w:rPr>
          <w:spacing w:val="-1"/>
        </w:rPr>
        <w:t>f</w:t>
      </w:r>
      <w:r w:rsidRPr="000904D4">
        <w:t>i</w:t>
      </w:r>
      <w:r w:rsidRPr="000904D4">
        <w:rPr>
          <w:spacing w:val="-1"/>
        </w:rPr>
        <w:t>ca</w:t>
      </w:r>
      <w:r w:rsidRPr="000904D4">
        <w:t>tion.</w:t>
      </w:r>
      <w:r w:rsidRPr="000904D4">
        <w:rPr>
          <w:spacing w:val="51"/>
        </w:rPr>
        <w:t xml:space="preserve"> </w:t>
      </w:r>
      <w:r w:rsidRPr="000904D4">
        <w:rPr>
          <w:spacing w:val="-1"/>
        </w:rPr>
        <w:t>T</w:t>
      </w:r>
      <w:r w:rsidRPr="000904D4">
        <w:t>he</w:t>
      </w:r>
      <w:r w:rsidRPr="000904D4">
        <w:rPr>
          <w:w w:val="99"/>
        </w:rPr>
        <w:t xml:space="preserve"> </w:t>
      </w:r>
      <w:r w:rsidRPr="000904D4">
        <w:t>pu</w:t>
      </w:r>
      <w:r w:rsidRPr="000904D4">
        <w:rPr>
          <w:spacing w:val="-1"/>
        </w:rPr>
        <w:t>r</w:t>
      </w:r>
      <w:r w:rsidRPr="000904D4">
        <w:t>pose</w:t>
      </w:r>
      <w:r w:rsidRPr="000904D4">
        <w:rPr>
          <w:spacing w:val="-4"/>
        </w:rPr>
        <w:t xml:space="preserve"> </w:t>
      </w:r>
      <w:r w:rsidRPr="000904D4">
        <w:rPr>
          <w:spacing w:val="-1"/>
        </w:rPr>
        <w:t>a</w:t>
      </w:r>
      <w:r w:rsidRPr="000904D4">
        <w:t>nd</w:t>
      </w:r>
      <w:r w:rsidRPr="000904D4">
        <w:rPr>
          <w:spacing w:val="-3"/>
        </w:rPr>
        <w:t xml:space="preserve"> </w:t>
      </w:r>
      <w:r w:rsidRPr="000904D4">
        <w:t>m</w:t>
      </w:r>
      <w:r w:rsidRPr="000904D4">
        <w:rPr>
          <w:spacing w:val="-1"/>
        </w:rPr>
        <w:t>a</w:t>
      </w:r>
      <w:r w:rsidRPr="000904D4">
        <w:t>in</w:t>
      </w:r>
      <w:r w:rsidRPr="000904D4">
        <w:rPr>
          <w:spacing w:val="-3"/>
        </w:rPr>
        <w:t xml:space="preserve"> </w:t>
      </w:r>
      <w:r w:rsidRPr="000904D4">
        <w:t>duti</w:t>
      </w:r>
      <w:r w:rsidRPr="000904D4">
        <w:rPr>
          <w:spacing w:val="-1"/>
        </w:rPr>
        <w:t>e</w:t>
      </w:r>
      <w:r w:rsidRPr="000904D4">
        <w:t>s</w:t>
      </w:r>
      <w:r w:rsidRPr="000904D4">
        <w:rPr>
          <w:spacing w:val="-2"/>
        </w:rPr>
        <w:t xml:space="preserve"> </w:t>
      </w:r>
      <w:r w:rsidRPr="000904D4">
        <w:rPr>
          <w:spacing w:val="-1"/>
        </w:rPr>
        <w:t>a</w:t>
      </w:r>
      <w:r w:rsidRPr="000904D4">
        <w:t>nd</w:t>
      </w:r>
      <w:r w:rsidRPr="000904D4">
        <w:rPr>
          <w:spacing w:val="-3"/>
        </w:rPr>
        <w:t xml:space="preserve"> </w:t>
      </w:r>
      <w:r w:rsidRPr="000904D4">
        <w:rPr>
          <w:spacing w:val="-1"/>
        </w:rPr>
        <w:t>re</w:t>
      </w:r>
      <w:r w:rsidRPr="000904D4">
        <w:t>sponsibiliti</w:t>
      </w:r>
      <w:r w:rsidRPr="000904D4">
        <w:rPr>
          <w:spacing w:val="-1"/>
        </w:rPr>
        <w:t>e</w:t>
      </w:r>
      <w:r w:rsidRPr="000904D4">
        <w:t>s</w:t>
      </w:r>
      <w:r w:rsidRPr="000904D4">
        <w:rPr>
          <w:spacing w:val="-3"/>
        </w:rPr>
        <w:t xml:space="preserve"> </w:t>
      </w:r>
      <w:r w:rsidRPr="000904D4">
        <w:t>of</w:t>
      </w:r>
      <w:r w:rsidRPr="000904D4">
        <w:rPr>
          <w:spacing w:val="-3"/>
        </w:rPr>
        <w:t xml:space="preserve"> </w:t>
      </w:r>
      <w:r w:rsidRPr="000904D4">
        <w:t>t</w:t>
      </w:r>
      <w:r w:rsidRPr="000904D4">
        <w:rPr>
          <w:spacing w:val="-3"/>
        </w:rPr>
        <w:t>h</w:t>
      </w:r>
      <w:r w:rsidRPr="000904D4">
        <w:t>e</w:t>
      </w:r>
      <w:r w:rsidRPr="000904D4">
        <w:rPr>
          <w:spacing w:val="-4"/>
        </w:rPr>
        <w:t xml:space="preserve"> </w:t>
      </w:r>
      <w:r w:rsidRPr="000904D4">
        <w:t>post</w:t>
      </w:r>
      <w:r w:rsidRPr="000904D4">
        <w:rPr>
          <w:spacing w:val="-3"/>
        </w:rPr>
        <w:t xml:space="preserve"> </w:t>
      </w:r>
      <w:r w:rsidRPr="000904D4">
        <w:rPr>
          <w:spacing w:val="-1"/>
        </w:rPr>
        <w:t>ar</w:t>
      </w:r>
      <w:r w:rsidRPr="000904D4">
        <w:t>e</w:t>
      </w:r>
      <w:r w:rsidRPr="000904D4">
        <w:rPr>
          <w:spacing w:val="-3"/>
        </w:rPr>
        <w:t xml:space="preserve"> </w:t>
      </w:r>
      <w:r w:rsidRPr="000904D4">
        <w:t>s</w:t>
      </w:r>
      <w:r w:rsidRPr="000904D4">
        <w:rPr>
          <w:spacing w:val="-1"/>
        </w:rPr>
        <w:t>e</w:t>
      </w:r>
      <w:r w:rsidRPr="000904D4">
        <w:t>t</w:t>
      </w:r>
      <w:r w:rsidRPr="000904D4">
        <w:rPr>
          <w:spacing w:val="-3"/>
        </w:rPr>
        <w:t xml:space="preserve"> </w:t>
      </w:r>
      <w:r w:rsidRPr="000904D4">
        <w:t>out</w:t>
      </w:r>
      <w:r w:rsidRPr="000904D4">
        <w:rPr>
          <w:spacing w:val="-3"/>
        </w:rPr>
        <w:t xml:space="preserve"> </w:t>
      </w:r>
      <w:r w:rsidRPr="000904D4">
        <w:t>in</w:t>
      </w:r>
      <w:r w:rsidRPr="000904D4">
        <w:rPr>
          <w:spacing w:val="-3"/>
        </w:rPr>
        <w:t xml:space="preserve"> </w:t>
      </w:r>
      <w:r w:rsidRPr="000904D4">
        <w:t>the</w:t>
      </w:r>
      <w:r w:rsidRPr="000904D4">
        <w:rPr>
          <w:spacing w:val="-3"/>
        </w:rPr>
        <w:t xml:space="preserve"> </w:t>
      </w:r>
      <w:r w:rsidRPr="000904D4">
        <w:rPr>
          <w:spacing w:val="-2"/>
        </w:rPr>
        <w:t>j</w:t>
      </w:r>
      <w:r w:rsidRPr="000904D4">
        <w:t>ob/</w:t>
      </w:r>
      <w:r w:rsidRPr="000904D4">
        <w:rPr>
          <w:spacing w:val="-1"/>
        </w:rPr>
        <w:t>r</w:t>
      </w:r>
      <w:r w:rsidRPr="000904D4">
        <w:t>ole</w:t>
      </w:r>
      <w:r w:rsidRPr="000904D4">
        <w:rPr>
          <w:spacing w:val="-4"/>
        </w:rPr>
        <w:t xml:space="preserve"> </w:t>
      </w:r>
      <w:r w:rsidRPr="000904D4">
        <w:t>d</w:t>
      </w:r>
      <w:r w:rsidRPr="000904D4">
        <w:rPr>
          <w:spacing w:val="-1"/>
        </w:rPr>
        <w:t>e</w:t>
      </w:r>
      <w:r w:rsidRPr="000904D4">
        <w:t>s</w:t>
      </w:r>
      <w:r w:rsidRPr="000904D4">
        <w:rPr>
          <w:spacing w:val="-1"/>
        </w:rPr>
        <w:t>cr</w:t>
      </w:r>
      <w:r w:rsidRPr="000904D4">
        <w:t>iption</w:t>
      </w:r>
      <w:r w:rsidRPr="000904D4">
        <w:rPr>
          <w:spacing w:val="-3"/>
        </w:rPr>
        <w:t xml:space="preserve"> </w:t>
      </w:r>
      <w:r w:rsidRPr="000904D4">
        <w:rPr>
          <w:spacing w:val="-1"/>
        </w:rPr>
        <w:t>a</w:t>
      </w:r>
      <w:r w:rsidRPr="000904D4">
        <w:t>nd</w:t>
      </w:r>
      <w:r w:rsidRPr="000904D4">
        <w:rPr>
          <w:w w:val="99"/>
        </w:rPr>
        <w:t xml:space="preserve"> </w:t>
      </w:r>
      <w:r w:rsidRPr="000904D4">
        <w:t>the</w:t>
      </w:r>
      <w:r w:rsidRPr="000904D4">
        <w:rPr>
          <w:spacing w:val="6"/>
        </w:rPr>
        <w:t xml:space="preserve"> </w:t>
      </w:r>
      <w:r w:rsidRPr="000904D4">
        <w:t>kno</w:t>
      </w:r>
      <w:r w:rsidRPr="000904D4">
        <w:rPr>
          <w:spacing w:val="-1"/>
        </w:rPr>
        <w:t>w</w:t>
      </w:r>
      <w:r w:rsidRPr="000904D4">
        <w:t>l</w:t>
      </w:r>
      <w:r w:rsidRPr="000904D4">
        <w:rPr>
          <w:spacing w:val="-1"/>
        </w:rPr>
        <w:t>e</w:t>
      </w:r>
      <w:r w:rsidRPr="000904D4">
        <w:rPr>
          <w:spacing w:val="2"/>
        </w:rPr>
        <w:t>d</w:t>
      </w:r>
      <w:r w:rsidRPr="000904D4">
        <w:rPr>
          <w:spacing w:val="-3"/>
        </w:rPr>
        <w:t>g</w:t>
      </w:r>
      <w:r w:rsidRPr="000904D4">
        <w:rPr>
          <w:spacing w:val="-1"/>
        </w:rPr>
        <w:t>e</w:t>
      </w:r>
      <w:r w:rsidRPr="000904D4">
        <w:t>,</w:t>
      </w:r>
      <w:r w:rsidRPr="000904D4">
        <w:rPr>
          <w:spacing w:val="6"/>
        </w:rPr>
        <w:t xml:space="preserve"> </w:t>
      </w:r>
      <w:r w:rsidRPr="000904D4">
        <w:t>skills</w:t>
      </w:r>
      <w:r w:rsidRPr="000904D4">
        <w:rPr>
          <w:spacing w:val="7"/>
        </w:rPr>
        <w:t xml:space="preserve"> </w:t>
      </w:r>
      <w:r w:rsidRPr="000904D4">
        <w:rPr>
          <w:spacing w:val="-1"/>
        </w:rPr>
        <w:t>a</w:t>
      </w:r>
      <w:r w:rsidRPr="000904D4">
        <w:t>nd</w:t>
      </w:r>
      <w:r w:rsidRPr="000904D4">
        <w:rPr>
          <w:spacing w:val="7"/>
        </w:rPr>
        <w:t xml:space="preserve"> </w:t>
      </w:r>
      <w:r w:rsidRPr="000904D4">
        <w:rPr>
          <w:spacing w:val="-1"/>
        </w:rPr>
        <w:t>e</w:t>
      </w:r>
      <w:r w:rsidRPr="000904D4">
        <w:rPr>
          <w:spacing w:val="2"/>
        </w:rPr>
        <w:t>x</w:t>
      </w:r>
      <w:r w:rsidRPr="000904D4">
        <w:t>p</w:t>
      </w:r>
      <w:r w:rsidRPr="000904D4">
        <w:rPr>
          <w:spacing w:val="-1"/>
        </w:rPr>
        <w:t>er</w:t>
      </w:r>
      <w:r w:rsidRPr="000904D4">
        <w:t>i</w:t>
      </w:r>
      <w:r w:rsidRPr="000904D4">
        <w:rPr>
          <w:spacing w:val="-1"/>
        </w:rPr>
        <w:t>e</w:t>
      </w:r>
      <w:r w:rsidRPr="000904D4">
        <w:t>n</w:t>
      </w:r>
      <w:r w:rsidRPr="000904D4">
        <w:rPr>
          <w:spacing w:val="-1"/>
        </w:rPr>
        <w:t>c</w:t>
      </w:r>
      <w:r w:rsidRPr="000904D4">
        <w:t>e</w:t>
      </w:r>
      <w:r w:rsidRPr="000904D4">
        <w:rPr>
          <w:spacing w:val="6"/>
        </w:rPr>
        <w:t xml:space="preserve"> </w:t>
      </w:r>
      <w:r w:rsidRPr="000904D4">
        <w:rPr>
          <w:spacing w:val="2"/>
        </w:rPr>
        <w:t>w</w:t>
      </w:r>
      <w:r w:rsidRPr="000904D4">
        <w:t>e</w:t>
      </w:r>
      <w:r w:rsidRPr="000904D4">
        <w:rPr>
          <w:spacing w:val="6"/>
        </w:rPr>
        <w:t xml:space="preserve"> </w:t>
      </w:r>
      <w:r w:rsidRPr="000904D4">
        <w:rPr>
          <w:spacing w:val="-1"/>
        </w:rPr>
        <w:t>a</w:t>
      </w:r>
      <w:r w:rsidRPr="000904D4">
        <w:rPr>
          <w:spacing w:val="1"/>
        </w:rPr>
        <w:t>r</w:t>
      </w:r>
      <w:r w:rsidRPr="000904D4">
        <w:t>e</w:t>
      </w:r>
      <w:r w:rsidRPr="000904D4">
        <w:rPr>
          <w:spacing w:val="6"/>
        </w:rPr>
        <w:t xml:space="preserve"> </w:t>
      </w:r>
      <w:r w:rsidRPr="000904D4">
        <w:t>looking</w:t>
      </w:r>
      <w:r w:rsidRPr="000904D4">
        <w:rPr>
          <w:spacing w:val="4"/>
        </w:rPr>
        <w:t xml:space="preserve"> </w:t>
      </w:r>
      <w:r w:rsidRPr="000904D4">
        <w:rPr>
          <w:spacing w:val="-1"/>
        </w:rPr>
        <w:t>f</w:t>
      </w:r>
      <w:r w:rsidRPr="000904D4">
        <w:t>or</w:t>
      </w:r>
      <w:r w:rsidRPr="000904D4">
        <w:rPr>
          <w:spacing w:val="6"/>
        </w:rPr>
        <w:t xml:space="preserve"> </w:t>
      </w:r>
      <w:r w:rsidRPr="000904D4">
        <w:t>in</w:t>
      </w:r>
      <w:r w:rsidRPr="000904D4">
        <w:rPr>
          <w:spacing w:val="7"/>
        </w:rPr>
        <w:t xml:space="preserve"> </w:t>
      </w:r>
      <w:r w:rsidRPr="000904D4">
        <w:t>the</w:t>
      </w:r>
      <w:r w:rsidRPr="000904D4">
        <w:rPr>
          <w:spacing w:val="6"/>
        </w:rPr>
        <w:t xml:space="preserve"> </w:t>
      </w:r>
      <w:r w:rsidRPr="000904D4">
        <w:t>su</w:t>
      </w:r>
      <w:r w:rsidRPr="000904D4">
        <w:rPr>
          <w:spacing w:val="1"/>
        </w:rPr>
        <w:t>c</w:t>
      </w:r>
      <w:r w:rsidRPr="000904D4">
        <w:rPr>
          <w:spacing w:val="-1"/>
        </w:rPr>
        <w:t>ce</w:t>
      </w:r>
      <w:r w:rsidRPr="000904D4">
        <w:t>ss</w:t>
      </w:r>
      <w:r w:rsidRPr="000904D4">
        <w:rPr>
          <w:spacing w:val="-1"/>
        </w:rPr>
        <w:t>f</w:t>
      </w:r>
      <w:r w:rsidRPr="000904D4">
        <w:t>ul</w:t>
      </w:r>
      <w:r w:rsidRPr="000904D4">
        <w:rPr>
          <w:spacing w:val="9"/>
        </w:rPr>
        <w:t xml:space="preserve"> </w:t>
      </w:r>
      <w:r w:rsidRPr="000904D4">
        <w:rPr>
          <w:spacing w:val="-1"/>
        </w:rPr>
        <w:t>ca</w:t>
      </w:r>
      <w:r w:rsidRPr="000904D4">
        <w:t>ndid</w:t>
      </w:r>
      <w:r w:rsidRPr="000904D4">
        <w:rPr>
          <w:spacing w:val="-1"/>
        </w:rPr>
        <w:t>a</w:t>
      </w:r>
      <w:r w:rsidRPr="000904D4">
        <w:t>te</w:t>
      </w:r>
      <w:r w:rsidRPr="000904D4">
        <w:rPr>
          <w:spacing w:val="6"/>
        </w:rPr>
        <w:t xml:space="preserve"> </w:t>
      </w:r>
      <w:r w:rsidRPr="000904D4">
        <w:rPr>
          <w:spacing w:val="1"/>
        </w:rPr>
        <w:t>a</w:t>
      </w:r>
      <w:r w:rsidRPr="000904D4">
        <w:rPr>
          <w:spacing w:val="-1"/>
        </w:rPr>
        <w:t>r</w:t>
      </w:r>
      <w:r w:rsidRPr="000904D4">
        <w:t>e</w:t>
      </w:r>
      <w:r w:rsidRPr="000904D4">
        <w:rPr>
          <w:spacing w:val="6"/>
        </w:rPr>
        <w:t xml:space="preserve"> </w:t>
      </w:r>
      <w:r w:rsidRPr="000904D4">
        <w:t>list</w:t>
      </w:r>
      <w:r w:rsidRPr="000904D4">
        <w:rPr>
          <w:spacing w:val="-1"/>
        </w:rPr>
        <w:t>e</w:t>
      </w:r>
      <w:r w:rsidRPr="000904D4">
        <w:t>d</w:t>
      </w:r>
      <w:r w:rsidRPr="000904D4">
        <w:rPr>
          <w:spacing w:val="7"/>
        </w:rPr>
        <w:t xml:space="preserve"> </w:t>
      </w:r>
      <w:r w:rsidRPr="000904D4">
        <w:t>in</w:t>
      </w:r>
      <w:r w:rsidRPr="000904D4">
        <w:rPr>
          <w:w w:val="99"/>
        </w:rPr>
        <w:t xml:space="preserve"> </w:t>
      </w:r>
      <w:r w:rsidRPr="000904D4">
        <w:t>the</w:t>
      </w:r>
      <w:r w:rsidRPr="000904D4">
        <w:rPr>
          <w:spacing w:val="24"/>
        </w:rPr>
        <w:t xml:space="preserve"> </w:t>
      </w:r>
      <w:r w:rsidRPr="000904D4">
        <w:t>p</w:t>
      </w:r>
      <w:r w:rsidRPr="000904D4">
        <w:rPr>
          <w:spacing w:val="-1"/>
        </w:rPr>
        <w:t>er</w:t>
      </w:r>
      <w:r w:rsidRPr="000904D4">
        <w:t>son</w:t>
      </w:r>
      <w:r w:rsidRPr="000904D4">
        <w:rPr>
          <w:spacing w:val="28"/>
        </w:rPr>
        <w:t xml:space="preserve"> </w:t>
      </w:r>
      <w:r w:rsidRPr="000904D4">
        <w:t>sp</w:t>
      </w:r>
      <w:r w:rsidRPr="000904D4">
        <w:rPr>
          <w:spacing w:val="-1"/>
        </w:rPr>
        <w:t>ec</w:t>
      </w:r>
      <w:r w:rsidRPr="000904D4">
        <w:t>i</w:t>
      </w:r>
      <w:r w:rsidRPr="000904D4">
        <w:rPr>
          <w:spacing w:val="-1"/>
        </w:rPr>
        <w:t>f</w:t>
      </w:r>
      <w:r w:rsidRPr="000904D4">
        <w:rPr>
          <w:spacing w:val="2"/>
        </w:rPr>
        <w:t>i</w:t>
      </w:r>
      <w:r w:rsidRPr="000904D4">
        <w:rPr>
          <w:spacing w:val="-1"/>
        </w:rPr>
        <w:t>ca</w:t>
      </w:r>
      <w:r w:rsidRPr="000904D4">
        <w:t>tion.</w:t>
      </w:r>
      <w:r w:rsidRPr="000904D4">
        <w:rPr>
          <w:spacing w:val="30"/>
        </w:rPr>
        <w:t xml:space="preserve"> </w:t>
      </w:r>
      <w:r w:rsidRPr="000904D4">
        <w:rPr>
          <w:spacing w:val="-5"/>
        </w:rPr>
        <w:t>I</w:t>
      </w:r>
      <w:r w:rsidRPr="000904D4">
        <w:t>t</w:t>
      </w:r>
      <w:r w:rsidRPr="000904D4">
        <w:rPr>
          <w:spacing w:val="26"/>
        </w:rPr>
        <w:t xml:space="preserve"> </w:t>
      </w:r>
      <w:r w:rsidRPr="000904D4">
        <w:t>is</w:t>
      </w:r>
      <w:r w:rsidRPr="000904D4">
        <w:rPr>
          <w:spacing w:val="26"/>
        </w:rPr>
        <w:t xml:space="preserve"> </w:t>
      </w:r>
      <w:r w:rsidRPr="000904D4">
        <w:t>impo</w:t>
      </w:r>
      <w:r w:rsidRPr="000904D4">
        <w:rPr>
          <w:spacing w:val="-1"/>
        </w:rPr>
        <w:t>r</w:t>
      </w:r>
      <w:r w:rsidRPr="000904D4">
        <w:t>t</w:t>
      </w:r>
      <w:r w:rsidRPr="000904D4">
        <w:rPr>
          <w:spacing w:val="-1"/>
        </w:rPr>
        <w:t>a</w:t>
      </w:r>
      <w:r w:rsidRPr="000904D4">
        <w:t>nt</w:t>
      </w:r>
      <w:r w:rsidRPr="000904D4">
        <w:rPr>
          <w:spacing w:val="26"/>
        </w:rPr>
        <w:t xml:space="preserve"> </w:t>
      </w:r>
      <w:r w:rsidRPr="000904D4">
        <w:t>to</w:t>
      </w:r>
      <w:r w:rsidRPr="000904D4">
        <w:rPr>
          <w:spacing w:val="27"/>
        </w:rPr>
        <w:t xml:space="preserve"> </w:t>
      </w:r>
      <w:r w:rsidRPr="000904D4">
        <w:rPr>
          <w:spacing w:val="-1"/>
        </w:rPr>
        <w:t>r</w:t>
      </w:r>
      <w:r w:rsidRPr="000904D4">
        <w:rPr>
          <w:spacing w:val="1"/>
        </w:rPr>
        <w:t>e</w:t>
      </w:r>
      <w:r w:rsidRPr="000904D4">
        <w:rPr>
          <w:spacing w:val="-1"/>
        </w:rPr>
        <w:t>a</w:t>
      </w:r>
      <w:r w:rsidRPr="000904D4">
        <w:t>d</w:t>
      </w:r>
      <w:r w:rsidRPr="000904D4">
        <w:rPr>
          <w:spacing w:val="28"/>
        </w:rPr>
        <w:t xml:space="preserve"> </w:t>
      </w:r>
      <w:r w:rsidRPr="000904D4">
        <w:rPr>
          <w:spacing w:val="-1"/>
        </w:rPr>
        <w:t>a</w:t>
      </w:r>
      <w:r w:rsidRPr="000904D4">
        <w:t>ll</w:t>
      </w:r>
      <w:r w:rsidRPr="000904D4">
        <w:rPr>
          <w:spacing w:val="26"/>
        </w:rPr>
        <w:t xml:space="preserve"> </w:t>
      </w:r>
      <w:r w:rsidRPr="000904D4">
        <w:t>the</w:t>
      </w:r>
      <w:r w:rsidRPr="000904D4">
        <w:rPr>
          <w:spacing w:val="25"/>
        </w:rPr>
        <w:t xml:space="preserve"> </w:t>
      </w:r>
      <w:r w:rsidRPr="000904D4">
        <w:t>in</w:t>
      </w:r>
      <w:r w:rsidRPr="000904D4">
        <w:rPr>
          <w:spacing w:val="-1"/>
        </w:rPr>
        <w:t>f</w:t>
      </w:r>
      <w:r w:rsidRPr="000904D4">
        <w:t>o</w:t>
      </w:r>
      <w:r w:rsidRPr="000904D4">
        <w:rPr>
          <w:spacing w:val="-1"/>
        </w:rPr>
        <w:t>r</w:t>
      </w:r>
      <w:r w:rsidRPr="000904D4">
        <w:rPr>
          <w:spacing w:val="3"/>
        </w:rPr>
        <w:t>m</w:t>
      </w:r>
      <w:r w:rsidRPr="000904D4">
        <w:rPr>
          <w:spacing w:val="-1"/>
        </w:rPr>
        <w:t>a</w:t>
      </w:r>
      <w:r w:rsidRPr="000904D4">
        <w:t>tion</w:t>
      </w:r>
      <w:r w:rsidRPr="000904D4">
        <w:rPr>
          <w:spacing w:val="25"/>
        </w:rPr>
        <w:t xml:space="preserve"> </w:t>
      </w:r>
      <w:r w:rsidRPr="000904D4">
        <w:t>in</w:t>
      </w:r>
      <w:r w:rsidRPr="000904D4">
        <w:rPr>
          <w:spacing w:val="26"/>
        </w:rPr>
        <w:t xml:space="preserve"> </w:t>
      </w:r>
      <w:r w:rsidRPr="000904D4">
        <w:t>t</w:t>
      </w:r>
      <w:r w:rsidRPr="000904D4">
        <w:rPr>
          <w:spacing w:val="2"/>
        </w:rPr>
        <w:t>h</w:t>
      </w:r>
      <w:r w:rsidRPr="000904D4">
        <w:rPr>
          <w:spacing w:val="-1"/>
        </w:rPr>
        <w:t>e</w:t>
      </w:r>
      <w:r w:rsidRPr="000904D4">
        <w:t>se</w:t>
      </w:r>
      <w:r w:rsidRPr="000904D4">
        <w:rPr>
          <w:spacing w:val="25"/>
        </w:rPr>
        <w:t xml:space="preserve"> </w:t>
      </w:r>
      <w:r w:rsidRPr="000904D4">
        <w:t>d</w:t>
      </w:r>
      <w:r w:rsidRPr="000904D4">
        <w:rPr>
          <w:spacing w:val="2"/>
        </w:rPr>
        <w:t>o</w:t>
      </w:r>
      <w:r w:rsidRPr="000904D4">
        <w:rPr>
          <w:spacing w:val="-1"/>
        </w:rPr>
        <w:t>c</w:t>
      </w:r>
      <w:r w:rsidRPr="000904D4">
        <w:t>um</w:t>
      </w:r>
      <w:r w:rsidRPr="000904D4">
        <w:rPr>
          <w:spacing w:val="-1"/>
        </w:rPr>
        <w:t>e</w:t>
      </w:r>
      <w:r w:rsidRPr="000904D4">
        <w:t>nts</w:t>
      </w:r>
      <w:r w:rsidRPr="000904D4">
        <w:rPr>
          <w:spacing w:val="26"/>
        </w:rPr>
        <w:t xml:space="preserve"> </w:t>
      </w:r>
      <w:r w:rsidRPr="000904D4">
        <w:t>b</w:t>
      </w:r>
      <w:r w:rsidRPr="000904D4">
        <w:rPr>
          <w:spacing w:val="1"/>
        </w:rPr>
        <w:t>e</w:t>
      </w:r>
      <w:r w:rsidRPr="000904D4">
        <w:rPr>
          <w:spacing w:val="-1"/>
        </w:rPr>
        <w:t>f</w:t>
      </w:r>
      <w:r w:rsidRPr="000904D4">
        <w:t>o</w:t>
      </w:r>
      <w:r w:rsidRPr="000904D4">
        <w:rPr>
          <w:spacing w:val="-1"/>
        </w:rPr>
        <w:t>r</w:t>
      </w:r>
      <w:r w:rsidRPr="000904D4">
        <w:t>e</w:t>
      </w:r>
      <w:r w:rsidRPr="000904D4">
        <w:rPr>
          <w:w w:val="99"/>
        </w:rPr>
        <w:t xml:space="preserve"> </w:t>
      </w:r>
      <w:r w:rsidRPr="000904D4">
        <w:rPr>
          <w:spacing w:val="-1"/>
        </w:rPr>
        <w:t>c</w:t>
      </w:r>
      <w:r w:rsidRPr="000904D4">
        <w:t>ompl</w:t>
      </w:r>
      <w:r w:rsidRPr="000904D4">
        <w:rPr>
          <w:spacing w:val="-1"/>
        </w:rPr>
        <w:t>e</w:t>
      </w:r>
      <w:r w:rsidRPr="000904D4">
        <w:t>ting</w:t>
      </w:r>
      <w:r w:rsidRPr="000904D4">
        <w:rPr>
          <w:spacing w:val="-11"/>
        </w:rPr>
        <w:t xml:space="preserve"> </w:t>
      </w:r>
      <w:r w:rsidRPr="000904D4">
        <w:rPr>
          <w:spacing w:val="-6"/>
        </w:rPr>
        <w:t>y</w:t>
      </w:r>
      <w:r w:rsidRPr="000904D4">
        <w:t>our</w:t>
      </w:r>
      <w:r w:rsidRPr="000904D4">
        <w:rPr>
          <w:spacing w:val="-12"/>
        </w:rPr>
        <w:t xml:space="preserve"> </w:t>
      </w:r>
      <w:r w:rsidRPr="000904D4">
        <w:rPr>
          <w:spacing w:val="-1"/>
        </w:rPr>
        <w:t>a</w:t>
      </w:r>
      <w:r w:rsidRPr="000904D4">
        <w:t>ppli</w:t>
      </w:r>
      <w:r w:rsidRPr="000904D4">
        <w:rPr>
          <w:spacing w:val="-1"/>
        </w:rPr>
        <w:t>ca</w:t>
      </w:r>
      <w:r w:rsidRPr="000904D4">
        <w:rPr>
          <w:spacing w:val="2"/>
        </w:rPr>
        <w:t>t</w:t>
      </w:r>
      <w:r w:rsidRPr="000904D4">
        <w:t>ion.</w:t>
      </w:r>
    </w:p>
    <w:p w:rsidR="009C4353" w:rsidRPr="000904D4" w:rsidRDefault="009C4353" w:rsidP="000904D4">
      <w:pPr>
        <w:kinsoku w:val="0"/>
        <w:overflowPunct w:val="0"/>
        <w:spacing w:before="2" w:line="280" w:lineRule="exact"/>
      </w:pPr>
    </w:p>
    <w:p w:rsidR="009C4353" w:rsidRPr="00A67613" w:rsidRDefault="009C4353" w:rsidP="00A67613">
      <w:pPr>
        <w:pStyle w:val="BodyText"/>
        <w:kinsoku w:val="0"/>
        <w:overflowPunct w:val="0"/>
        <w:ind w:left="0" w:right="3251"/>
        <w:jc w:val="both"/>
        <w:rPr>
          <w:rFonts w:ascii="TateBold" w:hAnsi="TateBold" w:cs="Arial"/>
          <w:spacing w:val="-2"/>
        </w:rPr>
      </w:pPr>
      <w:r w:rsidRPr="00A67613">
        <w:rPr>
          <w:rFonts w:ascii="TateBold" w:hAnsi="TateBold" w:cs="Arial"/>
          <w:spacing w:val="-2"/>
        </w:rPr>
        <w:t>Analyse your Experience</w:t>
      </w:r>
    </w:p>
    <w:p w:rsidR="009C4353" w:rsidRPr="000904D4" w:rsidRDefault="009C4353" w:rsidP="000904D4">
      <w:pPr>
        <w:kinsoku w:val="0"/>
        <w:overflowPunct w:val="0"/>
        <w:spacing w:before="12" w:line="260" w:lineRule="exact"/>
      </w:pPr>
    </w:p>
    <w:p w:rsidR="009C4353" w:rsidRPr="000904D4" w:rsidRDefault="009C4353" w:rsidP="000904D4">
      <w:pPr>
        <w:pStyle w:val="BodyText"/>
        <w:kinsoku w:val="0"/>
        <w:overflowPunct w:val="0"/>
        <w:ind w:left="0" w:right="112"/>
        <w:jc w:val="both"/>
        <w:rPr>
          <w:spacing w:val="1"/>
        </w:rPr>
      </w:pPr>
      <w:r w:rsidRPr="000904D4">
        <w:rPr>
          <w:spacing w:val="1"/>
        </w:rPr>
        <w:t>Look at the activities involved in the vacancy. Ask yourself why you are interested in this vacancy? Would it be a good career move for you? Is the move a promotion which would enable you to gain more responsibility or enhance your skills, or is it a sideways move intended to broaden your skills and experience?</w:t>
      </w:r>
    </w:p>
    <w:p w:rsidR="009C4353" w:rsidRPr="000904D4" w:rsidRDefault="009C4353" w:rsidP="000904D4">
      <w:pPr>
        <w:pStyle w:val="BodyText"/>
        <w:kinsoku w:val="0"/>
        <w:overflowPunct w:val="0"/>
        <w:ind w:left="0" w:right="112"/>
        <w:jc w:val="both"/>
        <w:rPr>
          <w:spacing w:val="1"/>
        </w:rPr>
      </w:pPr>
    </w:p>
    <w:p w:rsidR="0030440A" w:rsidRDefault="009C4353" w:rsidP="0030440A">
      <w:pPr>
        <w:pStyle w:val="BodyText"/>
        <w:kinsoku w:val="0"/>
        <w:overflowPunct w:val="0"/>
        <w:ind w:left="0" w:right="112"/>
        <w:jc w:val="both"/>
        <w:rPr>
          <w:spacing w:val="1"/>
        </w:rPr>
      </w:pPr>
      <w:r w:rsidRPr="000904D4">
        <w:rPr>
          <w:spacing w:val="1"/>
        </w:rPr>
        <w:t>Think about what evidence you can provide to demonstrate you have the necessary knowledge, skills and experience. Explaining your current (and previous) jobs to someone else may help you uncover ‘hidden’ skills that you take for granted. You may also want to include voluntary/unpaid work experience, or experience gained via a role of responsibility in one of your leisure pursuits if this is relevant to the requirements of the vacancy.</w:t>
      </w:r>
    </w:p>
    <w:p w:rsidR="0030440A" w:rsidRDefault="0030440A" w:rsidP="0030440A">
      <w:pPr>
        <w:pStyle w:val="BodyText"/>
        <w:kinsoku w:val="0"/>
        <w:overflowPunct w:val="0"/>
        <w:ind w:left="0" w:right="112"/>
        <w:jc w:val="both"/>
        <w:rPr>
          <w:spacing w:val="1"/>
        </w:rPr>
      </w:pPr>
    </w:p>
    <w:p w:rsidR="009C4353" w:rsidRPr="000904D4" w:rsidRDefault="009C4353" w:rsidP="0030440A">
      <w:pPr>
        <w:pStyle w:val="BodyText"/>
        <w:kinsoku w:val="0"/>
        <w:overflowPunct w:val="0"/>
        <w:ind w:left="0" w:right="112"/>
        <w:jc w:val="both"/>
        <w:rPr>
          <w:rFonts w:ascii="TateBold" w:hAnsi="TateBold" w:cs="Arial"/>
        </w:rPr>
      </w:pPr>
      <w:r w:rsidRPr="000904D4">
        <w:rPr>
          <w:rFonts w:ascii="TateBold" w:hAnsi="TateBold" w:cs="Arial"/>
          <w:spacing w:val="-2"/>
        </w:rPr>
        <w:t>C</w:t>
      </w:r>
      <w:r w:rsidRPr="000904D4">
        <w:rPr>
          <w:rFonts w:ascii="TateBold" w:hAnsi="TateBold" w:cs="Arial"/>
          <w:spacing w:val="1"/>
        </w:rPr>
        <w:t>o</w:t>
      </w:r>
      <w:r w:rsidRPr="000904D4">
        <w:rPr>
          <w:rFonts w:ascii="TateBold" w:hAnsi="TateBold" w:cs="Arial"/>
          <w:spacing w:val="-1"/>
        </w:rPr>
        <w:t>mpl</w:t>
      </w:r>
      <w:r w:rsidRPr="000904D4">
        <w:rPr>
          <w:rFonts w:ascii="TateBold" w:hAnsi="TateBold" w:cs="Arial"/>
        </w:rPr>
        <w:t>et</w:t>
      </w:r>
      <w:r w:rsidRPr="000904D4">
        <w:rPr>
          <w:rFonts w:ascii="TateBold" w:hAnsi="TateBold" w:cs="Arial"/>
          <w:spacing w:val="-1"/>
        </w:rPr>
        <w:t>i</w:t>
      </w:r>
      <w:r w:rsidRPr="000904D4">
        <w:rPr>
          <w:rFonts w:ascii="TateBold" w:hAnsi="TateBold" w:cs="Arial"/>
          <w:spacing w:val="1"/>
        </w:rPr>
        <w:t>n</w:t>
      </w:r>
      <w:r w:rsidRPr="000904D4">
        <w:rPr>
          <w:rFonts w:ascii="TateBold" w:hAnsi="TateBold" w:cs="Arial"/>
        </w:rPr>
        <w:t>g</w:t>
      </w:r>
      <w:r w:rsidRPr="000904D4">
        <w:rPr>
          <w:rFonts w:ascii="TateBold" w:hAnsi="TateBold" w:cs="Arial"/>
          <w:spacing w:val="-10"/>
        </w:rPr>
        <w:t xml:space="preserve"> </w:t>
      </w:r>
      <w:r w:rsidRPr="000904D4">
        <w:rPr>
          <w:rFonts w:ascii="TateBold" w:hAnsi="TateBold" w:cs="Arial"/>
        </w:rPr>
        <w:t>t</w:t>
      </w:r>
      <w:r w:rsidRPr="000904D4">
        <w:rPr>
          <w:rFonts w:ascii="TateBold" w:hAnsi="TateBold" w:cs="Arial"/>
          <w:spacing w:val="1"/>
        </w:rPr>
        <w:t>h</w:t>
      </w:r>
      <w:r w:rsidRPr="000904D4">
        <w:rPr>
          <w:rFonts w:ascii="TateBold" w:hAnsi="TateBold" w:cs="Arial"/>
        </w:rPr>
        <w:t>e</w:t>
      </w:r>
      <w:r w:rsidRPr="000904D4">
        <w:rPr>
          <w:rFonts w:ascii="TateBold" w:hAnsi="TateBold" w:cs="Arial"/>
          <w:spacing w:val="-8"/>
        </w:rPr>
        <w:t xml:space="preserve"> </w:t>
      </w:r>
      <w:r w:rsidRPr="000904D4">
        <w:rPr>
          <w:rFonts w:ascii="TateBold" w:hAnsi="TateBold" w:cs="Arial"/>
          <w:spacing w:val="-2"/>
        </w:rPr>
        <w:t>Fo</w:t>
      </w:r>
      <w:r w:rsidRPr="000904D4">
        <w:rPr>
          <w:rFonts w:ascii="TateBold" w:hAnsi="TateBold" w:cs="Arial"/>
        </w:rPr>
        <w:t>rm</w:t>
      </w:r>
    </w:p>
    <w:p w:rsidR="009C4353" w:rsidRPr="000904D4" w:rsidRDefault="009C4353" w:rsidP="000904D4">
      <w:pPr>
        <w:kinsoku w:val="0"/>
        <w:overflowPunct w:val="0"/>
        <w:spacing w:before="12" w:line="260" w:lineRule="exact"/>
      </w:pPr>
    </w:p>
    <w:p w:rsidR="009C4353" w:rsidRDefault="009C4353" w:rsidP="000904D4">
      <w:pPr>
        <w:pStyle w:val="BodyText"/>
        <w:kinsoku w:val="0"/>
        <w:overflowPunct w:val="0"/>
        <w:ind w:left="0" w:right="112"/>
        <w:jc w:val="both"/>
        <w:rPr>
          <w:spacing w:val="1"/>
        </w:rPr>
      </w:pPr>
      <w:r w:rsidRPr="000904D4">
        <w:rPr>
          <w:spacing w:val="1"/>
        </w:rPr>
        <w:t>Tate uses an online application process. You will need to register with us to complete your online application. By registering you will be able to save your application and come back to it later, for example if you do not have time to complete it all in one go.</w:t>
      </w:r>
    </w:p>
    <w:p w:rsidR="002C28D3" w:rsidRPr="000904D4" w:rsidRDefault="002C28D3" w:rsidP="000904D4">
      <w:pPr>
        <w:pStyle w:val="BodyText"/>
        <w:kinsoku w:val="0"/>
        <w:overflowPunct w:val="0"/>
        <w:ind w:left="0" w:right="112"/>
        <w:jc w:val="both"/>
        <w:rPr>
          <w:spacing w:val="1"/>
        </w:rPr>
      </w:pPr>
    </w:p>
    <w:p w:rsidR="009C4353" w:rsidRDefault="009C4353" w:rsidP="000904D4">
      <w:pPr>
        <w:pStyle w:val="BodyText"/>
        <w:kinsoku w:val="0"/>
        <w:overflowPunct w:val="0"/>
        <w:ind w:left="0" w:right="112"/>
        <w:jc w:val="both"/>
        <w:rPr>
          <w:spacing w:val="1"/>
        </w:rPr>
      </w:pPr>
      <w:r w:rsidRPr="000904D4">
        <w:rPr>
          <w:spacing w:val="1"/>
        </w:rPr>
        <w:t>Your email address will act as your login identification. You will be sent a confirmation email to this address which you will need to activate your account.</w:t>
      </w:r>
    </w:p>
    <w:p w:rsidR="00FB31A0" w:rsidRPr="000904D4" w:rsidRDefault="00FB31A0" w:rsidP="000904D4">
      <w:pPr>
        <w:pStyle w:val="BodyText"/>
        <w:kinsoku w:val="0"/>
        <w:overflowPunct w:val="0"/>
        <w:ind w:left="0" w:right="112"/>
        <w:jc w:val="both"/>
        <w:rPr>
          <w:spacing w:val="1"/>
        </w:rPr>
      </w:pPr>
    </w:p>
    <w:p w:rsidR="009C4353" w:rsidRPr="000904D4" w:rsidRDefault="009C4353" w:rsidP="000904D4">
      <w:pPr>
        <w:pStyle w:val="BodyText"/>
        <w:kinsoku w:val="0"/>
        <w:overflowPunct w:val="0"/>
        <w:ind w:left="0" w:right="112"/>
        <w:jc w:val="both"/>
        <w:rPr>
          <w:spacing w:val="1"/>
        </w:rPr>
      </w:pPr>
      <w:r w:rsidRPr="000904D4">
        <w:rPr>
          <w:spacing w:val="1"/>
        </w:rPr>
        <w:t>Please do not attach to your application form your CV, testimonials or copies of</w:t>
      </w:r>
      <w:r w:rsidR="009B5133" w:rsidRPr="000904D4">
        <w:rPr>
          <w:spacing w:val="1"/>
        </w:rPr>
        <w:t xml:space="preserve"> </w:t>
      </w:r>
      <w:r w:rsidRPr="000904D4">
        <w:rPr>
          <w:spacing w:val="1"/>
        </w:rPr>
        <w:t>educational</w:t>
      </w:r>
      <w:r w:rsidR="009B5133" w:rsidRPr="000904D4">
        <w:rPr>
          <w:spacing w:val="1"/>
        </w:rPr>
        <w:t xml:space="preserve"> </w:t>
      </w:r>
      <w:r w:rsidRPr="000904D4">
        <w:rPr>
          <w:spacing w:val="1"/>
        </w:rPr>
        <w:t>certificates, unless specifically requested to do so. Applications in the form of CVs will not be considered.</w:t>
      </w:r>
    </w:p>
    <w:p w:rsidR="009C4353" w:rsidRPr="000904D4" w:rsidRDefault="009C4353" w:rsidP="000904D4">
      <w:pPr>
        <w:pStyle w:val="BodyText"/>
        <w:kinsoku w:val="0"/>
        <w:overflowPunct w:val="0"/>
        <w:ind w:left="0" w:right="112"/>
        <w:jc w:val="both"/>
        <w:rPr>
          <w:spacing w:val="1"/>
        </w:rPr>
      </w:pPr>
    </w:p>
    <w:p w:rsidR="009C4353" w:rsidRPr="000904D4" w:rsidRDefault="009C4353" w:rsidP="000904D4">
      <w:pPr>
        <w:pStyle w:val="BodyText"/>
        <w:kinsoku w:val="0"/>
        <w:overflowPunct w:val="0"/>
        <w:ind w:left="0" w:right="112"/>
        <w:jc w:val="both"/>
        <w:rPr>
          <w:spacing w:val="1"/>
        </w:rPr>
      </w:pPr>
      <w:r w:rsidRPr="000904D4">
        <w:rPr>
          <w:spacing w:val="1"/>
        </w:rPr>
        <w:t>It is important to remember that those involved in the selection process cannot guess or make assumptions about you. Make sure you tell us everything relevant to your application and that you complete all the sections on the form. Please read the instructions on the application form, which are designed to assist you in providing us with the information we need.</w:t>
      </w:r>
    </w:p>
    <w:p w:rsidR="009C4353" w:rsidRPr="000904D4" w:rsidRDefault="009C4353" w:rsidP="000904D4">
      <w:pPr>
        <w:pStyle w:val="BodyText"/>
        <w:kinsoku w:val="0"/>
        <w:overflowPunct w:val="0"/>
        <w:ind w:left="0" w:right="112"/>
        <w:jc w:val="both"/>
        <w:rPr>
          <w:spacing w:val="1"/>
        </w:rPr>
      </w:pPr>
    </w:p>
    <w:p w:rsidR="009C4353" w:rsidRPr="000904D4" w:rsidRDefault="009C4353" w:rsidP="000904D4">
      <w:pPr>
        <w:pStyle w:val="BodyText"/>
        <w:kinsoku w:val="0"/>
        <w:overflowPunct w:val="0"/>
        <w:ind w:left="0" w:right="112"/>
        <w:jc w:val="both"/>
        <w:rPr>
          <w:spacing w:val="1"/>
        </w:rPr>
      </w:pPr>
      <w:r w:rsidRPr="000904D4">
        <w:rPr>
          <w:spacing w:val="1"/>
        </w:rPr>
        <w:t>The section headed ‘Supporting Information for Application’</w:t>
      </w:r>
      <w:r w:rsidR="005C7B82">
        <w:rPr>
          <w:spacing w:val="1"/>
        </w:rPr>
        <w:t xml:space="preserve"> (Step 5)</w:t>
      </w:r>
      <w:r w:rsidRPr="000904D4">
        <w:rPr>
          <w:spacing w:val="1"/>
        </w:rPr>
        <w:t xml:space="preserve"> is a very important part of the form. </w:t>
      </w:r>
      <w:r w:rsidR="00935EFB">
        <w:rPr>
          <w:spacing w:val="1"/>
        </w:rPr>
        <w:t>In this section y</w:t>
      </w:r>
      <w:r w:rsidR="002C28D3">
        <w:rPr>
          <w:spacing w:val="1"/>
        </w:rPr>
        <w:t>ou will be asked to respond to some or all of the essential criteria</w:t>
      </w:r>
      <w:r w:rsidRPr="000904D4">
        <w:rPr>
          <w:spacing w:val="1"/>
        </w:rPr>
        <w:t xml:space="preserve"> as set out in the person specification for the role. </w:t>
      </w:r>
      <w:r w:rsidR="00935EFB" w:rsidRPr="000904D4">
        <w:rPr>
          <w:spacing w:val="1"/>
        </w:rPr>
        <w:t>This is your opportunity to tell us specifically why you wish to apply for the vacancy and what makes you a suitable applicant</w:t>
      </w:r>
      <w:r w:rsidR="00935EFB">
        <w:rPr>
          <w:spacing w:val="1"/>
        </w:rPr>
        <w:t>.  I</w:t>
      </w:r>
      <w:r w:rsidR="00935EFB" w:rsidRPr="000904D4">
        <w:rPr>
          <w:spacing w:val="1"/>
        </w:rPr>
        <w:t>t is important that you provide us with evidence to demonstrate that you possess the knowledge, skills and experience required</w:t>
      </w:r>
      <w:r w:rsidR="00935EFB">
        <w:rPr>
          <w:spacing w:val="1"/>
        </w:rPr>
        <w:t xml:space="preserve">. </w:t>
      </w:r>
      <w:r w:rsidRPr="000904D4">
        <w:rPr>
          <w:spacing w:val="1"/>
        </w:rPr>
        <w:t xml:space="preserve">It is not sufficient to merely state in your application that you have the knowledge, skills or experience required, you will need to </w:t>
      </w:r>
      <w:r w:rsidRPr="000904D4">
        <w:rPr>
          <w:spacing w:val="1"/>
        </w:rPr>
        <w:lastRenderedPageBreak/>
        <w:t>provide specific examples of what you have done and how you believe this demonstrates you meet each requirement.</w:t>
      </w:r>
    </w:p>
    <w:p w:rsidR="009C4353" w:rsidRPr="000904D4" w:rsidRDefault="009C4353" w:rsidP="000904D4">
      <w:pPr>
        <w:kinsoku w:val="0"/>
        <w:overflowPunct w:val="0"/>
        <w:spacing w:before="16" w:line="260" w:lineRule="exact"/>
        <w:rPr>
          <w:spacing w:val="1"/>
        </w:rPr>
      </w:pPr>
    </w:p>
    <w:p w:rsidR="009C4353" w:rsidRPr="000904D4" w:rsidRDefault="009C4353" w:rsidP="000904D4">
      <w:pPr>
        <w:pStyle w:val="BodyText"/>
        <w:kinsoku w:val="0"/>
        <w:overflowPunct w:val="0"/>
        <w:ind w:left="0" w:right="994"/>
        <w:jc w:val="both"/>
        <w:rPr>
          <w:spacing w:val="1"/>
        </w:rPr>
      </w:pPr>
      <w:r w:rsidRPr="000904D4">
        <w:rPr>
          <w:spacing w:val="1"/>
        </w:rPr>
        <w:t>Don’t forget to proof-read your form and check for any errors before submitting it to us.</w:t>
      </w:r>
    </w:p>
    <w:p w:rsidR="009C4353" w:rsidRPr="000904D4" w:rsidRDefault="009C4353" w:rsidP="000904D4">
      <w:pPr>
        <w:kinsoku w:val="0"/>
        <w:overflowPunct w:val="0"/>
        <w:spacing w:before="5" w:line="280" w:lineRule="exact"/>
      </w:pPr>
    </w:p>
    <w:p w:rsidR="009C4353" w:rsidRPr="000904D4" w:rsidRDefault="009C4353" w:rsidP="000904D4">
      <w:pPr>
        <w:pStyle w:val="BodyText"/>
        <w:kinsoku w:val="0"/>
        <w:overflowPunct w:val="0"/>
        <w:ind w:left="0" w:right="8260"/>
        <w:jc w:val="both"/>
        <w:rPr>
          <w:rFonts w:ascii="TateBold" w:hAnsi="TateBold" w:cs="Arial"/>
        </w:rPr>
      </w:pPr>
      <w:r w:rsidRPr="000904D4">
        <w:rPr>
          <w:rFonts w:ascii="TateBold" w:hAnsi="TateBold" w:cs="Arial"/>
        </w:rPr>
        <w:t>S</w:t>
      </w:r>
      <w:r w:rsidRPr="000904D4">
        <w:rPr>
          <w:rFonts w:ascii="TateBold" w:hAnsi="TateBold" w:cs="Arial"/>
          <w:spacing w:val="1"/>
        </w:rPr>
        <w:t>ho</w:t>
      </w:r>
      <w:r w:rsidRPr="000904D4">
        <w:rPr>
          <w:rFonts w:ascii="TateBold" w:hAnsi="TateBold" w:cs="Arial"/>
          <w:spacing w:val="-2"/>
        </w:rPr>
        <w:t>r</w:t>
      </w:r>
      <w:r w:rsidRPr="000904D4">
        <w:rPr>
          <w:rFonts w:ascii="TateBold" w:hAnsi="TateBold" w:cs="Arial"/>
        </w:rPr>
        <w:t>t</w:t>
      </w:r>
      <w:r w:rsidRPr="000904D4">
        <w:rPr>
          <w:rFonts w:ascii="TateBold" w:hAnsi="TateBold" w:cs="Arial"/>
          <w:spacing w:val="-1"/>
        </w:rPr>
        <w:t>li</w:t>
      </w:r>
      <w:r w:rsidRPr="000904D4">
        <w:rPr>
          <w:rFonts w:ascii="TateBold" w:hAnsi="TateBold" w:cs="Arial"/>
          <w:spacing w:val="1"/>
        </w:rPr>
        <w:t>s</w:t>
      </w:r>
      <w:r w:rsidRPr="000904D4">
        <w:rPr>
          <w:rFonts w:ascii="TateBold" w:hAnsi="TateBold" w:cs="Arial"/>
        </w:rPr>
        <w:t>t</w:t>
      </w:r>
      <w:r w:rsidRPr="000904D4">
        <w:rPr>
          <w:rFonts w:ascii="TateBold" w:hAnsi="TateBold" w:cs="Arial"/>
          <w:spacing w:val="-1"/>
        </w:rPr>
        <w:t>i</w:t>
      </w:r>
      <w:r w:rsidRPr="000904D4">
        <w:rPr>
          <w:rFonts w:ascii="TateBold" w:hAnsi="TateBold" w:cs="Arial"/>
          <w:spacing w:val="1"/>
        </w:rPr>
        <w:t>n</w:t>
      </w:r>
      <w:r w:rsidRPr="000904D4">
        <w:rPr>
          <w:rFonts w:ascii="TateBold" w:hAnsi="TateBold" w:cs="Arial"/>
        </w:rPr>
        <w:t>g</w:t>
      </w:r>
    </w:p>
    <w:p w:rsidR="009C4353" w:rsidRPr="000904D4" w:rsidRDefault="009C4353" w:rsidP="000904D4">
      <w:pPr>
        <w:kinsoku w:val="0"/>
        <w:overflowPunct w:val="0"/>
        <w:spacing w:before="12" w:line="260" w:lineRule="exact"/>
      </w:pPr>
    </w:p>
    <w:p w:rsidR="009C4353" w:rsidRPr="000904D4" w:rsidRDefault="009C4353" w:rsidP="000904D4">
      <w:pPr>
        <w:pStyle w:val="BodyText"/>
        <w:kinsoku w:val="0"/>
        <w:overflowPunct w:val="0"/>
        <w:ind w:left="0" w:right="115"/>
        <w:jc w:val="both"/>
      </w:pPr>
      <w:r w:rsidRPr="000904D4">
        <w:rPr>
          <w:spacing w:val="1"/>
        </w:rPr>
        <w:t>S</w:t>
      </w:r>
      <w:r w:rsidRPr="000904D4">
        <w:t>ho</w:t>
      </w:r>
      <w:r w:rsidRPr="000904D4">
        <w:rPr>
          <w:spacing w:val="-1"/>
        </w:rPr>
        <w:t>r</w:t>
      </w:r>
      <w:r w:rsidRPr="000904D4">
        <w:t>tlisting</w:t>
      </w:r>
      <w:r w:rsidRPr="000904D4">
        <w:rPr>
          <w:spacing w:val="11"/>
        </w:rPr>
        <w:t xml:space="preserve"> </w:t>
      </w:r>
      <w:r w:rsidRPr="000904D4">
        <w:rPr>
          <w:spacing w:val="-1"/>
        </w:rPr>
        <w:t>w</w:t>
      </w:r>
      <w:r w:rsidRPr="000904D4">
        <w:t>ill</w:t>
      </w:r>
      <w:r w:rsidRPr="000904D4">
        <w:rPr>
          <w:spacing w:val="14"/>
        </w:rPr>
        <w:t xml:space="preserve"> </w:t>
      </w:r>
      <w:r w:rsidRPr="000904D4">
        <w:t>t</w:t>
      </w:r>
      <w:r w:rsidRPr="000904D4">
        <w:rPr>
          <w:spacing w:val="-1"/>
        </w:rPr>
        <w:t>a</w:t>
      </w:r>
      <w:r w:rsidRPr="000904D4">
        <w:t>ke</w:t>
      </w:r>
      <w:r w:rsidRPr="000904D4">
        <w:rPr>
          <w:spacing w:val="13"/>
        </w:rPr>
        <w:t xml:space="preserve"> </w:t>
      </w:r>
      <w:r w:rsidRPr="000904D4">
        <w:t>pl</w:t>
      </w:r>
      <w:r w:rsidRPr="000904D4">
        <w:rPr>
          <w:spacing w:val="1"/>
        </w:rPr>
        <w:t>a</w:t>
      </w:r>
      <w:r w:rsidRPr="000904D4">
        <w:rPr>
          <w:spacing w:val="-1"/>
        </w:rPr>
        <w:t>c</w:t>
      </w:r>
      <w:r w:rsidRPr="000904D4">
        <w:t>e</w:t>
      </w:r>
      <w:r w:rsidRPr="000904D4">
        <w:rPr>
          <w:spacing w:val="13"/>
        </w:rPr>
        <w:t xml:space="preserve"> </w:t>
      </w:r>
      <w:r w:rsidRPr="000904D4">
        <w:rPr>
          <w:spacing w:val="-1"/>
        </w:rPr>
        <w:t>a</w:t>
      </w:r>
      <w:r w:rsidRPr="000904D4">
        <w:t>s</w:t>
      </w:r>
      <w:r w:rsidRPr="000904D4">
        <w:rPr>
          <w:spacing w:val="16"/>
        </w:rPr>
        <w:t xml:space="preserve"> </w:t>
      </w:r>
      <w:r w:rsidRPr="000904D4">
        <w:t>soon</w:t>
      </w:r>
      <w:r w:rsidRPr="000904D4">
        <w:rPr>
          <w:spacing w:val="14"/>
        </w:rPr>
        <w:t xml:space="preserve"> </w:t>
      </w:r>
      <w:r w:rsidRPr="000904D4">
        <w:rPr>
          <w:spacing w:val="-1"/>
        </w:rPr>
        <w:t>a</w:t>
      </w:r>
      <w:r w:rsidRPr="000904D4">
        <w:t>s</w:t>
      </w:r>
      <w:r w:rsidRPr="000904D4">
        <w:rPr>
          <w:spacing w:val="14"/>
        </w:rPr>
        <w:t xml:space="preserve"> </w:t>
      </w:r>
      <w:r w:rsidRPr="000904D4">
        <w:t>possible</w:t>
      </w:r>
      <w:r w:rsidRPr="000904D4">
        <w:rPr>
          <w:spacing w:val="14"/>
        </w:rPr>
        <w:t xml:space="preserve"> </w:t>
      </w:r>
      <w:r w:rsidRPr="000904D4">
        <w:rPr>
          <w:spacing w:val="-1"/>
        </w:rPr>
        <w:t>a</w:t>
      </w:r>
      <w:r w:rsidRPr="000904D4">
        <w:rPr>
          <w:spacing w:val="1"/>
        </w:rPr>
        <w:t>f</w:t>
      </w:r>
      <w:r w:rsidRPr="000904D4">
        <w:t>t</w:t>
      </w:r>
      <w:r w:rsidRPr="000904D4">
        <w:rPr>
          <w:spacing w:val="-1"/>
        </w:rPr>
        <w:t>e</w:t>
      </w:r>
      <w:r w:rsidRPr="000904D4">
        <w:t>r</w:t>
      </w:r>
      <w:r w:rsidRPr="000904D4">
        <w:rPr>
          <w:spacing w:val="13"/>
        </w:rPr>
        <w:t xml:space="preserve"> </w:t>
      </w:r>
      <w:r w:rsidRPr="000904D4">
        <w:t>the</w:t>
      </w:r>
      <w:r w:rsidRPr="000904D4">
        <w:rPr>
          <w:spacing w:val="15"/>
        </w:rPr>
        <w:t xml:space="preserve"> </w:t>
      </w:r>
      <w:r w:rsidRPr="000904D4">
        <w:rPr>
          <w:spacing w:val="-1"/>
        </w:rPr>
        <w:t>c</w:t>
      </w:r>
      <w:r w:rsidRPr="000904D4">
        <w:t>losing</w:t>
      </w:r>
      <w:r w:rsidRPr="000904D4">
        <w:rPr>
          <w:spacing w:val="12"/>
        </w:rPr>
        <w:t xml:space="preserve"> </w:t>
      </w:r>
      <w:r w:rsidRPr="000904D4">
        <w:rPr>
          <w:spacing w:val="2"/>
        </w:rPr>
        <w:t>d</w:t>
      </w:r>
      <w:r w:rsidRPr="000904D4">
        <w:rPr>
          <w:spacing w:val="-1"/>
        </w:rPr>
        <w:t>a</w:t>
      </w:r>
      <w:r w:rsidRPr="000904D4">
        <w:t>t</w:t>
      </w:r>
      <w:r w:rsidRPr="000904D4">
        <w:rPr>
          <w:spacing w:val="-1"/>
        </w:rPr>
        <w:t>e</w:t>
      </w:r>
      <w:r w:rsidRPr="000904D4">
        <w:t>.</w:t>
      </w:r>
      <w:r w:rsidRPr="000904D4">
        <w:rPr>
          <w:spacing w:val="14"/>
        </w:rPr>
        <w:t xml:space="preserve"> </w:t>
      </w:r>
      <w:r w:rsidRPr="000904D4">
        <w:rPr>
          <w:spacing w:val="1"/>
        </w:rPr>
        <w:t>W</w:t>
      </w:r>
      <w:r w:rsidRPr="000904D4">
        <w:t>h</w:t>
      </w:r>
      <w:r w:rsidRPr="000904D4">
        <w:rPr>
          <w:spacing w:val="-1"/>
        </w:rPr>
        <w:t>e</w:t>
      </w:r>
      <w:r w:rsidRPr="000904D4">
        <w:t>n</w:t>
      </w:r>
      <w:r w:rsidRPr="000904D4">
        <w:rPr>
          <w:spacing w:val="13"/>
        </w:rPr>
        <w:t xml:space="preserve"> </w:t>
      </w:r>
      <w:r w:rsidRPr="000904D4">
        <w:t>sho</w:t>
      </w:r>
      <w:r w:rsidRPr="000904D4">
        <w:rPr>
          <w:spacing w:val="-1"/>
        </w:rPr>
        <w:t>r</w:t>
      </w:r>
      <w:r w:rsidRPr="000904D4">
        <w:t>tlisting</w:t>
      </w:r>
      <w:r w:rsidRPr="000904D4">
        <w:rPr>
          <w:spacing w:val="12"/>
        </w:rPr>
        <w:t xml:space="preserve"> </w:t>
      </w:r>
      <w:r w:rsidRPr="000904D4">
        <w:rPr>
          <w:spacing w:val="2"/>
        </w:rPr>
        <w:t>w</w:t>
      </w:r>
      <w:r w:rsidRPr="000904D4">
        <w:t>e</w:t>
      </w:r>
      <w:r w:rsidRPr="000904D4">
        <w:rPr>
          <w:spacing w:val="13"/>
        </w:rPr>
        <w:t xml:space="preserve"> </w:t>
      </w:r>
      <w:r w:rsidRPr="000904D4">
        <w:rPr>
          <w:spacing w:val="1"/>
        </w:rPr>
        <w:t>a</w:t>
      </w:r>
      <w:r w:rsidRPr="000904D4">
        <w:rPr>
          <w:spacing w:val="-1"/>
        </w:rPr>
        <w:t>r</w:t>
      </w:r>
      <w:r w:rsidRPr="000904D4">
        <w:t>e</w:t>
      </w:r>
      <w:r w:rsidRPr="000904D4">
        <w:rPr>
          <w:w w:val="99"/>
        </w:rPr>
        <w:t xml:space="preserve"> </w:t>
      </w:r>
      <w:r w:rsidRPr="000904D4">
        <w:t>m</w:t>
      </w:r>
      <w:r w:rsidRPr="000904D4">
        <w:rPr>
          <w:spacing w:val="-1"/>
        </w:rPr>
        <w:t>a</w:t>
      </w:r>
      <w:r w:rsidRPr="000904D4">
        <w:t>king</w:t>
      </w:r>
      <w:r w:rsidRPr="000904D4">
        <w:rPr>
          <w:spacing w:val="7"/>
        </w:rPr>
        <w:t xml:space="preserve"> </w:t>
      </w:r>
      <w:r w:rsidRPr="000904D4">
        <w:rPr>
          <w:spacing w:val="-1"/>
        </w:rPr>
        <w:t>a</w:t>
      </w:r>
      <w:r w:rsidRPr="000904D4">
        <w:t>n</w:t>
      </w:r>
      <w:r w:rsidRPr="000904D4">
        <w:rPr>
          <w:spacing w:val="9"/>
        </w:rPr>
        <w:t xml:space="preserve"> </w:t>
      </w:r>
      <w:r w:rsidRPr="000904D4">
        <w:rPr>
          <w:spacing w:val="-1"/>
        </w:rPr>
        <w:t>a</w:t>
      </w:r>
      <w:r w:rsidRPr="000904D4">
        <w:t>ss</w:t>
      </w:r>
      <w:r w:rsidRPr="000904D4">
        <w:rPr>
          <w:spacing w:val="-1"/>
        </w:rPr>
        <w:t>e</w:t>
      </w:r>
      <w:r w:rsidRPr="000904D4">
        <w:t>ssm</w:t>
      </w:r>
      <w:r w:rsidRPr="000904D4">
        <w:rPr>
          <w:spacing w:val="-1"/>
        </w:rPr>
        <w:t>e</w:t>
      </w:r>
      <w:r w:rsidRPr="000904D4">
        <w:t>nt</w:t>
      </w:r>
      <w:r w:rsidRPr="000904D4">
        <w:rPr>
          <w:spacing w:val="7"/>
        </w:rPr>
        <w:t xml:space="preserve"> </w:t>
      </w:r>
      <w:r w:rsidRPr="000904D4">
        <w:rPr>
          <w:spacing w:val="2"/>
        </w:rPr>
        <w:t>o</w:t>
      </w:r>
      <w:r w:rsidRPr="000904D4">
        <w:t>f</w:t>
      </w:r>
      <w:r w:rsidRPr="000904D4">
        <w:rPr>
          <w:spacing w:val="8"/>
        </w:rPr>
        <w:t xml:space="preserve"> </w:t>
      </w:r>
      <w:r w:rsidRPr="000904D4">
        <w:t>how</w:t>
      </w:r>
      <w:r w:rsidRPr="000904D4">
        <w:rPr>
          <w:spacing w:val="9"/>
        </w:rPr>
        <w:t xml:space="preserve"> </w:t>
      </w:r>
      <w:r w:rsidRPr="000904D4">
        <w:rPr>
          <w:spacing w:val="-1"/>
        </w:rPr>
        <w:t>c</w:t>
      </w:r>
      <w:r w:rsidRPr="000904D4">
        <w:t>los</w:t>
      </w:r>
      <w:r w:rsidRPr="000904D4">
        <w:rPr>
          <w:spacing w:val="-1"/>
        </w:rPr>
        <w:t>e</w:t>
      </w:r>
      <w:r w:rsidRPr="000904D4">
        <w:rPr>
          <w:spacing w:val="2"/>
        </w:rPr>
        <w:t>l</w:t>
      </w:r>
      <w:r w:rsidRPr="000904D4">
        <w:t>y</w:t>
      </w:r>
      <w:r w:rsidRPr="000904D4">
        <w:rPr>
          <w:spacing w:val="7"/>
        </w:rPr>
        <w:t xml:space="preserve"> </w:t>
      </w:r>
      <w:r w:rsidRPr="000904D4">
        <w:rPr>
          <w:spacing w:val="-6"/>
        </w:rPr>
        <w:t>y</w:t>
      </w:r>
      <w:r w:rsidRPr="000904D4">
        <w:rPr>
          <w:spacing w:val="2"/>
        </w:rPr>
        <w:t>o</w:t>
      </w:r>
      <w:r w:rsidRPr="000904D4">
        <w:t>ur</w:t>
      </w:r>
      <w:r w:rsidRPr="000904D4">
        <w:rPr>
          <w:spacing w:val="8"/>
        </w:rPr>
        <w:t xml:space="preserve"> </w:t>
      </w:r>
      <w:r w:rsidRPr="000904D4">
        <w:rPr>
          <w:spacing w:val="-1"/>
        </w:rPr>
        <w:t>a</w:t>
      </w:r>
      <w:r w:rsidRPr="000904D4">
        <w:t>ppli</w:t>
      </w:r>
      <w:r w:rsidRPr="000904D4">
        <w:rPr>
          <w:spacing w:val="1"/>
        </w:rPr>
        <w:t>c</w:t>
      </w:r>
      <w:r w:rsidRPr="000904D4">
        <w:rPr>
          <w:spacing w:val="-1"/>
        </w:rPr>
        <w:t>a</w:t>
      </w:r>
      <w:r w:rsidRPr="000904D4">
        <w:t>tion</w:t>
      </w:r>
      <w:r w:rsidRPr="000904D4">
        <w:rPr>
          <w:spacing w:val="7"/>
        </w:rPr>
        <w:t xml:space="preserve"> </w:t>
      </w:r>
      <w:r w:rsidRPr="000904D4">
        <w:t>m</w:t>
      </w:r>
      <w:r w:rsidRPr="000904D4">
        <w:rPr>
          <w:spacing w:val="-1"/>
        </w:rPr>
        <w:t>ee</w:t>
      </w:r>
      <w:r w:rsidRPr="000904D4">
        <w:t>ts</w:t>
      </w:r>
      <w:r w:rsidRPr="000904D4">
        <w:rPr>
          <w:spacing w:val="7"/>
        </w:rPr>
        <w:t xml:space="preserve"> </w:t>
      </w:r>
      <w:r w:rsidRPr="000904D4">
        <w:t>the</w:t>
      </w:r>
      <w:r w:rsidRPr="000904D4">
        <w:rPr>
          <w:spacing w:val="8"/>
        </w:rPr>
        <w:t xml:space="preserve"> </w:t>
      </w:r>
      <w:r w:rsidR="003D1452">
        <w:t>essential</w:t>
      </w:r>
      <w:r w:rsidR="003D1452" w:rsidRPr="000904D4">
        <w:rPr>
          <w:spacing w:val="7"/>
        </w:rPr>
        <w:t xml:space="preserve"> </w:t>
      </w:r>
      <w:r w:rsidRPr="000904D4">
        <w:rPr>
          <w:spacing w:val="-1"/>
        </w:rPr>
        <w:t>cr</w:t>
      </w:r>
      <w:r w:rsidRPr="000904D4">
        <w:t>it</w:t>
      </w:r>
      <w:r w:rsidRPr="000904D4">
        <w:rPr>
          <w:spacing w:val="-1"/>
        </w:rPr>
        <w:t>er</w:t>
      </w:r>
      <w:r w:rsidRPr="000904D4">
        <w:rPr>
          <w:spacing w:val="2"/>
        </w:rPr>
        <w:t>i</w:t>
      </w:r>
      <w:r w:rsidRPr="000904D4">
        <w:t>a</w:t>
      </w:r>
      <w:r w:rsidRPr="000904D4">
        <w:rPr>
          <w:spacing w:val="6"/>
        </w:rPr>
        <w:t xml:space="preserve"> </w:t>
      </w:r>
      <w:r w:rsidR="00100298">
        <w:rPr>
          <w:spacing w:val="6"/>
        </w:rPr>
        <w:t>that we set out in Step 5 of the application form</w:t>
      </w:r>
      <w:r w:rsidR="00F81D65">
        <w:rPr>
          <w:spacing w:val="15"/>
        </w:rPr>
        <w:t xml:space="preserve">.  </w:t>
      </w:r>
      <w:r w:rsidRPr="000904D4">
        <w:rPr>
          <w:spacing w:val="1"/>
        </w:rPr>
        <w:t>S</w:t>
      </w:r>
      <w:r w:rsidRPr="000904D4">
        <w:t>ho</w:t>
      </w:r>
      <w:r w:rsidRPr="000904D4">
        <w:rPr>
          <w:spacing w:val="-1"/>
        </w:rPr>
        <w:t>r</w:t>
      </w:r>
      <w:r w:rsidRPr="000904D4">
        <w:t>tlist</w:t>
      </w:r>
      <w:r w:rsidR="009A2DFD">
        <w:t>ing managers</w:t>
      </w:r>
      <w:r w:rsidRPr="000904D4">
        <w:rPr>
          <w:spacing w:val="15"/>
        </w:rPr>
        <w:t xml:space="preserve"> </w:t>
      </w:r>
      <w:r w:rsidRPr="000904D4">
        <w:rPr>
          <w:spacing w:val="-1"/>
        </w:rPr>
        <w:t>w</w:t>
      </w:r>
      <w:r w:rsidRPr="000904D4">
        <w:t>ill</w:t>
      </w:r>
      <w:r w:rsidRPr="000904D4">
        <w:rPr>
          <w:spacing w:val="16"/>
        </w:rPr>
        <w:t xml:space="preserve"> </w:t>
      </w:r>
      <w:r w:rsidRPr="000904D4">
        <w:rPr>
          <w:spacing w:val="-3"/>
        </w:rPr>
        <w:t>g</w:t>
      </w:r>
      <w:r w:rsidRPr="000904D4">
        <w:t>o</w:t>
      </w:r>
      <w:r w:rsidRPr="000904D4">
        <w:rPr>
          <w:spacing w:val="15"/>
        </w:rPr>
        <w:t xml:space="preserve"> </w:t>
      </w:r>
      <w:r w:rsidRPr="000904D4">
        <w:t>th</w:t>
      </w:r>
      <w:r w:rsidRPr="000904D4">
        <w:rPr>
          <w:spacing w:val="-1"/>
        </w:rPr>
        <w:t>r</w:t>
      </w:r>
      <w:r w:rsidRPr="000904D4">
        <w:t>o</w:t>
      </w:r>
      <w:r w:rsidRPr="000904D4">
        <w:rPr>
          <w:spacing w:val="2"/>
        </w:rPr>
        <w:t>u</w:t>
      </w:r>
      <w:r w:rsidRPr="000904D4">
        <w:rPr>
          <w:spacing w:val="-3"/>
        </w:rPr>
        <w:t>g</w:t>
      </w:r>
      <w:r w:rsidRPr="000904D4">
        <w:t>h</w:t>
      </w:r>
      <w:r w:rsidRPr="000904D4">
        <w:rPr>
          <w:spacing w:val="19"/>
        </w:rPr>
        <w:t xml:space="preserve"> </w:t>
      </w:r>
      <w:r w:rsidRPr="000904D4">
        <w:rPr>
          <w:spacing w:val="-6"/>
        </w:rPr>
        <w:t>y</w:t>
      </w:r>
      <w:r w:rsidRPr="000904D4">
        <w:t>our</w:t>
      </w:r>
      <w:r w:rsidRPr="000904D4">
        <w:rPr>
          <w:spacing w:val="17"/>
        </w:rPr>
        <w:t xml:space="preserve"> </w:t>
      </w:r>
      <w:r w:rsidRPr="000904D4">
        <w:rPr>
          <w:spacing w:val="-1"/>
        </w:rPr>
        <w:t>a</w:t>
      </w:r>
      <w:r w:rsidRPr="000904D4">
        <w:t>ppli</w:t>
      </w:r>
      <w:r w:rsidRPr="000904D4">
        <w:rPr>
          <w:spacing w:val="-1"/>
        </w:rPr>
        <w:t>ca</w:t>
      </w:r>
      <w:r w:rsidRPr="000904D4">
        <w:t>tion</w:t>
      </w:r>
      <w:r w:rsidRPr="000904D4">
        <w:rPr>
          <w:spacing w:val="15"/>
        </w:rPr>
        <w:t xml:space="preserve"> </w:t>
      </w:r>
      <w:r w:rsidRPr="000904D4">
        <w:t>in</w:t>
      </w:r>
      <w:r w:rsidRPr="000904D4">
        <w:rPr>
          <w:spacing w:val="14"/>
        </w:rPr>
        <w:t xml:space="preserve"> </w:t>
      </w:r>
      <w:r w:rsidRPr="000904D4">
        <w:t>d</w:t>
      </w:r>
      <w:r w:rsidRPr="000904D4">
        <w:rPr>
          <w:spacing w:val="-1"/>
        </w:rPr>
        <w:t>e</w:t>
      </w:r>
      <w:r w:rsidRPr="000904D4">
        <w:rPr>
          <w:spacing w:val="2"/>
        </w:rPr>
        <w:t>t</w:t>
      </w:r>
      <w:r w:rsidRPr="000904D4">
        <w:rPr>
          <w:spacing w:val="1"/>
        </w:rPr>
        <w:t>a</w:t>
      </w:r>
      <w:r w:rsidRPr="000904D4">
        <w:t>il</w:t>
      </w:r>
      <w:r w:rsidRPr="000904D4">
        <w:rPr>
          <w:spacing w:val="16"/>
        </w:rPr>
        <w:t xml:space="preserve"> </w:t>
      </w:r>
      <w:r w:rsidRPr="000904D4">
        <w:t>looking</w:t>
      </w:r>
      <w:r w:rsidRPr="000904D4">
        <w:rPr>
          <w:spacing w:val="13"/>
        </w:rPr>
        <w:t xml:space="preserve"> </w:t>
      </w:r>
      <w:r w:rsidRPr="000904D4">
        <w:rPr>
          <w:spacing w:val="-1"/>
        </w:rPr>
        <w:t>f</w:t>
      </w:r>
      <w:r w:rsidRPr="000904D4">
        <w:t>or</w:t>
      </w:r>
      <w:r w:rsidRPr="000904D4">
        <w:rPr>
          <w:spacing w:val="14"/>
        </w:rPr>
        <w:t xml:space="preserve"> </w:t>
      </w:r>
      <w:r w:rsidRPr="000904D4">
        <w:t>s</w:t>
      </w:r>
      <w:r w:rsidRPr="000904D4">
        <w:rPr>
          <w:spacing w:val="2"/>
        </w:rPr>
        <w:t>p</w:t>
      </w:r>
      <w:r w:rsidRPr="000904D4">
        <w:rPr>
          <w:spacing w:val="-1"/>
        </w:rPr>
        <w:t>ec</w:t>
      </w:r>
      <w:r w:rsidRPr="000904D4">
        <w:t>i</w:t>
      </w:r>
      <w:r w:rsidRPr="000904D4">
        <w:rPr>
          <w:spacing w:val="-1"/>
        </w:rPr>
        <w:t>f</w:t>
      </w:r>
      <w:r w:rsidRPr="000904D4">
        <w:t>ic</w:t>
      </w:r>
      <w:r w:rsidRPr="000904D4">
        <w:rPr>
          <w:w w:val="99"/>
        </w:rPr>
        <w:t xml:space="preserve"> </w:t>
      </w:r>
      <w:r w:rsidRPr="000904D4">
        <w:rPr>
          <w:spacing w:val="-1"/>
        </w:rPr>
        <w:t>e</w:t>
      </w:r>
      <w:r w:rsidRPr="000904D4">
        <w:t>vid</w:t>
      </w:r>
      <w:r w:rsidRPr="000904D4">
        <w:rPr>
          <w:spacing w:val="-1"/>
        </w:rPr>
        <w:t>e</w:t>
      </w:r>
      <w:r w:rsidRPr="000904D4">
        <w:t>n</w:t>
      </w:r>
      <w:r w:rsidRPr="000904D4">
        <w:rPr>
          <w:spacing w:val="-1"/>
        </w:rPr>
        <w:t>c</w:t>
      </w:r>
      <w:r w:rsidRPr="000904D4">
        <w:t>e th</w:t>
      </w:r>
      <w:r w:rsidRPr="000904D4">
        <w:rPr>
          <w:spacing w:val="-1"/>
        </w:rPr>
        <w:t>a</w:t>
      </w:r>
      <w:r w:rsidRPr="000904D4">
        <w:t>t</w:t>
      </w:r>
      <w:r w:rsidRPr="000904D4">
        <w:rPr>
          <w:spacing w:val="7"/>
        </w:rPr>
        <w:t xml:space="preserve"> </w:t>
      </w:r>
      <w:r w:rsidRPr="000904D4">
        <w:rPr>
          <w:spacing w:val="-6"/>
        </w:rPr>
        <w:t>y</w:t>
      </w:r>
      <w:r w:rsidRPr="000904D4">
        <w:t>ou</w:t>
      </w:r>
      <w:r w:rsidRPr="000904D4">
        <w:rPr>
          <w:spacing w:val="1"/>
        </w:rPr>
        <w:t xml:space="preserve"> </w:t>
      </w:r>
      <w:r w:rsidRPr="000904D4">
        <w:t>poss</w:t>
      </w:r>
      <w:r w:rsidRPr="000904D4">
        <w:rPr>
          <w:spacing w:val="-1"/>
        </w:rPr>
        <w:t>e</w:t>
      </w:r>
      <w:r w:rsidRPr="000904D4">
        <w:rPr>
          <w:spacing w:val="2"/>
        </w:rPr>
        <w:t>s</w:t>
      </w:r>
      <w:r w:rsidRPr="000904D4">
        <w:t>s</w:t>
      </w:r>
      <w:r w:rsidRPr="000904D4">
        <w:rPr>
          <w:spacing w:val="2"/>
        </w:rPr>
        <w:t xml:space="preserve"> </w:t>
      </w:r>
      <w:r w:rsidRPr="000904D4">
        <w:t>the</w:t>
      </w:r>
      <w:r w:rsidRPr="000904D4">
        <w:rPr>
          <w:spacing w:val="1"/>
        </w:rPr>
        <w:t xml:space="preserve"> </w:t>
      </w:r>
      <w:r w:rsidRPr="000904D4">
        <w:t>kno</w:t>
      </w:r>
      <w:r w:rsidRPr="000904D4">
        <w:rPr>
          <w:spacing w:val="-1"/>
        </w:rPr>
        <w:t>w</w:t>
      </w:r>
      <w:r w:rsidRPr="000904D4">
        <w:t>l</w:t>
      </w:r>
      <w:r w:rsidRPr="000904D4">
        <w:rPr>
          <w:spacing w:val="-1"/>
        </w:rPr>
        <w:t>e</w:t>
      </w:r>
      <w:r w:rsidRPr="000904D4">
        <w:t>dg</w:t>
      </w:r>
      <w:r w:rsidRPr="000904D4">
        <w:rPr>
          <w:spacing w:val="-1"/>
        </w:rPr>
        <w:t>e</w:t>
      </w:r>
      <w:r w:rsidRPr="000904D4">
        <w:t>,</w:t>
      </w:r>
      <w:r w:rsidRPr="000904D4">
        <w:rPr>
          <w:spacing w:val="2"/>
        </w:rPr>
        <w:t xml:space="preserve"> </w:t>
      </w:r>
      <w:r w:rsidRPr="000904D4">
        <w:t>skills</w:t>
      </w:r>
      <w:r w:rsidRPr="000904D4">
        <w:rPr>
          <w:spacing w:val="1"/>
        </w:rPr>
        <w:t xml:space="preserve"> </w:t>
      </w:r>
      <w:r w:rsidRPr="000904D4">
        <w:rPr>
          <w:spacing w:val="-1"/>
        </w:rPr>
        <w:t>a</w:t>
      </w:r>
      <w:r w:rsidRPr="000904D4">
        <w:t>nd</w:t>
      </w:r>
      <w:r w:rsidRPr="000904D4">
        <w:rPr>
          <w:spacing w:val="2"/>
        </w:rPr>
        <w:t xml:space="preserve"> </w:t>
      </w:r>
      <w:r w:rsidRPr="000904D4">
        <w:rPr>
          <w:spacing w:val="-1"/>
        </w:rPr>
        <w:t>e</w:t>
      </w:r>
      <w:r w:rsidRPr="000904D4">
        <w:rPr>
          <w:spacing w:val="2"/>
        </w:rPr>
        <w:t>x</w:t>
      </w:r>
      <w:r w:rsidRPr="000904D4">
        <w:t>p</w:t>
      </w:r>
      <w:r w:rsidRPr="000904D4">
        <w:rPr>
          <w:spacing w:val="-1"/>
        </w:rPr>
        <w:t>er</w:t>
      </w:r>
      <w:r w:rsidRPr="000904D4">
        <w:t>i</w:t>
      </w:r>
      <w:r w:rsidRPr="000904D4">
        <w:rPr>
          <w:spacing w:val="-1"/>
        </w:rPr>
        <w:t>e</w:t>
      </w:r>
      <w:r w:rsidRPr="000904D4">
        <w:t>n</w:t>
      </w:r>
      <w:r w:rsidRPr="000904D4">
        <w:rPr>
          <w:spacing w:val="-1"/>
        </w:rPr>
        <w:t>c</w:t>
      </w:r>
      <w:r w:rsidRPr="000904D4">
        <w:t>e</w:t>
      </w:r>
      <w:r w:rsidRPr="000904D4">
        <w:rPr>
          <w:spacing w:val="1"/>
        </w:rPr>
        <w:t xml:space="preserve"> r</w:t>
      </w:r>
      <w:r w:rsidRPr="000904D4">
        <w:rPr>
          <w:spacing w:val="-1"/>
        </w:rPr>
        <w:t>e</w:t>
      </w:r>
      <w:r w:rsidRPr="000904D4">
        <w:t>qui</w:t>
      </w:r>
      <w:r w:rsidRPr="000904D4">
        <w:rPr>
          <w:spacing w:val="-1"/>
        </w:rPr>
        <w:t>re</w:t>
      </w:r>
      <w:r w:rsidRPr="000904D4">
        <w:t>d</w:t>
      </w:r>
      <w:r w:rsidRPr="000904D4">
        <w:rPr>
          <w:spacing w:val="2"/>
        </w:rPr>
        <w:t xml:space="preserve"> </w:t>
      </w:r>
      <w:r w:rsidRPr="000904D4">
        <w:rPr>
          <w:spacing w:val="1"/>
        </w:rPr>
        <w:t>f</w:t>
      </w:r>
      <w:r w:rsidRPr="000904D4">
        <w:t>or</w:t>
      </w:r>
      <w:r w:rsidRPr="000904D4">
        <w:rPr>
          <w:spacing w:val="1"/>
        </w:rPr>
        <w:t xml:space="preserve"> </w:t>
      </w:r>
      <w:r w:rsidRPr="000904D4">
        <w:t xml:space="preserve">the </w:t>
      </w:r>
      <w:r w:rsidRPr="000904D4">
        <w:rPr>
          <w:spacing w:val="-1"/>
        </w:rPr>
        <w:t>r</w:t>
      </w:r>
      <w:r w:rsidRPr="000904D4">
        <w:t>ol</w:t>
      </w:r>
      <w:r w:rsidRPr="000904D4">
        <w:rPr>
          <w:spacing w:val="-1"/>
        </w:rPr>
        <w:t>e</w:t>
      </w:r>
      <w:r w:rsidRPr="000904D4">
        <w:t>.</w:t>
      </w:r>
      <w:r w:rsidRPr="000904D4">
        <w:rPr>
          <w:spacing w:val="2"/>
        </w:rPr>
        <w:t xml:space="preserve"> </w:t>
      </w:r>
      <w:r w:rsidRPr="000904D4">
        <w:rPr>
          <w:spacing w:val="-1"/>
        </w:rPr>
        <w:t>U</w:t>
      </w:r>
      <w:r w:rsidRPr="000904D4">
        <w:t>nl</w:t>
      </w:r>
      <w:r w:rsidRPr="000904D4">
        <w:rPr>
          <w:spacing w:val="-1"/>
        </w:rPr>
        <w:t>e</w:t>
      </w:r>
      <w:r w:rsidRPr="000904D4">
        <w:t>ss</w:t>
      </w:r>
      <w:r w:rsidRPr="000904D4">
        <w:rPr>
          <w:spacing w:val="6"/>
        </w:rPr>
        <w:t xml:space="preserve"> </w:t>
      </w:r>
      <w:r w:rsidRPr="000904D4">
        <w:rPr>
          <w:spacing w:val="-6"/>
        </w:rPr>
        <w:t>y</w:t>
      </w:r>
      <w:r w:rsidRPr="000904D4">
        <w:t>ou</w:t>
      </w:r>
      <w:r w:rsidRPr="000904D4">
        <w:rPr>
          <w:w w:val="99"/>
        </w:rPr>
        <w:t xml:space="preserve"> </w:t>
      </w:r>
      <w:r w:rsidRPr="000904D4">
        <w:t>h</w:t>
      </w:r>
      <w:r w:rsidRPr="000904D4">
        <w:rPr>
          <w:spacing w:val="-1"/>
        </w:rPr>
        <w:t>a</w:t>
      </w:r>
      <w:r w:rsidRPr="000904D4">
        <w:t>ve</w:t>
      </w:r>
      <w:r w:rsidRPr="000904D4">
        <w:rPr>
          <w:spacing w:val="7"/>
        </w:rPr>
        <w:t xml:space="preserve"> </w:t>
      </w:r>
      <w:r w:rsidRPr="000904D4">
        <w:t>p</w:t>
      </w:r>
      <w:r w:rsidRPr="000904D4">
        <w:rPr>
          <w:spacing w:val="-1"/>
        </w:rPr>
        <w:t>r</w:t>
      </w:r>
      <w:r w:rsidRPr="000904D4">
        <w:t>ovid</w:t>
      </w:r>
      <w:r w:rsidRPr="000904D4">
        <w:rPr>
          <w:spacing w:val="-1"/>
        </w:rPr>
        <w:t>e</w:t>
      </w:r>
      <w:r w:rsidRPr="000904D4">
        <w:t>d</w:t>
      </w:r>
      <w:r w:rsidRPr="000904D4">
        <w:rPr>
          <w:spacing w:val="7"/>
        </w:rPr>
        <w:t xml:space="preserve"> </w:t>
      </w:r>
      <w:r w:rsidRPr="000904D4">
        <w:t>sp</w:t>
      </w:r>
      <w:r w:rsidRPr="000904D4">
        <w:rPr>
          <w:spacing w:val="-1"/>
        </w:rPr>
        <w:t>ec</w:t>
      </w:r>
      <w:r w:rsidRPr="000904D4">
        <w:t>i</w:t>
      </w:r>
      <w:r w:rsidRPr="000904D4">
        <w:rPr>
          <w:spacing w:val="-1"/>
        </w:rPr>
        <w:t>f</w:t>
      </w:r>
      <w:r w:rsidRPr="000904D4">
        <w:rPr>
          <w:spacing w:val="2"/>
        </w:rPr>
        <w:t>i</w:t>
      </w:r>
      <w:r w:rsidRPr="000904D4">
        <w:t>c</w:t>
      </w:r>
      <w:r w:rsidRPr="000904D4">
        <w:rPr>
          <w:spacing w:val="7"/>
        </w:rPr>
        <w:t xml:space="preserve"> </w:t>
      </w:r>
      <w:r w:rsidRPr="000904D4">
        <w:rPr>
          <w:spacing w:val="-1"/>
        </w:rPr>
        <w:t>e</w:t>
      </w:r>
      <w:r w:rsidRPr="000904D4">
        <w:t>vid</w:t>
      </w:r>
      <w:r w:rsidRPr="000904D4">
        <w:rPr>
          <w:spacing w:val="-1"/>
        </w:rPr>
        <w:t>e</w:t>
      </w:r>
      <w:r w:rsidRPr="000904D4">
        <w:t>n</w:t>
      </w:r>
      <w:r w:rsidRPr="000904D4">
        <w:rPr>
          <w:spacing w:val="-1"/>
        </w:rPr>
        <w:t>ce</w:t>
      </w:r>
      <w:r w:rsidRPr="000904D4">
        <w:t>,</w:t>
      </w:r>
      <w:r w:rsidRPr="000904D4">
        <w:rPr>
          <w:spacing w:val="8"/>
        </w:rPr>
        <w:t xml:space="preserve"> </w:t>
      </w:r>
      <w:r w:rsidRPr="000904D4">
        <w:t>suppo</w:t>
      </w:r>
      <w:r w:rsidRPr="000904D4">
        <w:rPr>
          <w:spacing w:val="-1"/>
        </w:rPr>
        <w:t>r</w:t>
      </w:r>
      <w:r w:rsidRPr="000904D4">
        <w:t>t</w:t>
      </w:r>
      <w:r w:rsidRPr="000904D4">
        <w:rPr>
          <w:spacing w:val="-1"/>
        </w:rPr>
        <w:t>e</w:t>
      </w:r>
      <w:r w:rsidRPr="000904D4">
        <w:t>d</w:t>
      </w:r>
      <w:r w:rsidRPr="000904D4">
        <w:rPr>
          <w:spacing w:val="8"/>
        </w:rPr>
        <w:t xml:space="preserve"> </w:t>
      </w:r>
      <w:r w:rsidRPr="000904D4">
        <w:rPr>
          <w:spacing w:val="4"/>
        </w:rPr>
        <w:t>b</w:t>
      </w:r>
      <w:r w:rsidRPr="000904D4">
        <w:t>y</w:t>
      </w:r>
      <w:r w:rsidRPr="000904D4">
        <w:rPr>
          <w:spacing w:val="6"/>
        </w:rPr>
        <w:t xml:space="preserve"> </w:t>
      </w:r>
      <w:r w:rsidRPr="000904D4">
        <w:rPr>
          <w:spacing w:val="-1"/>
        </w:rPr>
        <w:t>re</w:t>
      </w:r>
      <w:r w:rsidRPr="000904D4">
        <w:t>l</w:t>
      </w:r>
      <w:r w:rsidRPr="000904D4">
        <w:rPr>
          <w:spacing w:val="-1"/>
        </w:rPr>
        <w:t>e</w:t>
      </w:r>
      <w:r w:rsidRPr="000904D4">
        <w:t>v</w:t>
      </w:r>
      <w:r w:rsidRPr="000904D4">
        <w:rPr>
          <w:spacing w:val="-1"/>
        </w:rPr>
        <w:t>a</w:t>
      </w:r>
      <w:r w:rsidRPr="000904D4">
        <w:t>nt</w:t>
      </w:r>
      <w:r w:rsidRPr="000904D4">
        <w:rPr>
          <w:spacing w:val="8"/>
        </w:rPr>
        <w:t xml:space="preserve"> </w:t>
      </w:r>
      <w:r w:rsidRPr="000904D4">
        <w:rPr>
          <w:spacing w:val="-1"/>
        </w:rPr>
        <w:t>e</w:t>
      </w:r>
      <w:r w:rsidRPr="000904D4">
        <w:rPr>
          <w:spacing w:val="2"/>
        </w:rPr>
        <w:t>x</w:t>
      </w:r>
      <w:r w:rsidRPr="000904D4">
        <w:rPr>
          <w:spacing w:val="-1"/>
        </w:rPr>
        <w:t>a</w:t>
      </w:r>
      <w:r w:rsidRPr="000904D4">
        <w:t>mpl</w:t>
      </w:r>
      <w:r w:rsidRPr="000904D4">
        <w:rPr>
          <w:spacing w:val="-1"/>
        </w:rPr>
        <w:t>e</w:t>
      </w:r>
      <w:r w:rsidRPr="000904D4">
        <w:t>s,</w:t>
      </w:r>
      <w:r w:rsidRPr="000904D4">
        <w:rPr>
          <w:spacing w:val="10"/>
        </w:rPr>
        <w:t xml:space="preserve"> </w:t>
      </w:r>
      <w:r w:rsidRPr="000904D4">
        <w:rPr>
          <w:spacing w:val="-6"/>
        </w:rPr>
        <w:t>y</w:t>
      </w:r>
      <w:r w:rsidRPr="000904D4">
        <w:rPr>
          <w:spacing w:val="2"/>
        </w:rPr>
        <w:t>o</w:t>
      </w:r>
      <w:r w:rsidRPr="000904D4">
        <w:t>u</w:t>
      </w:r>
      <w:r w:rsidRPr="000904D4">
        <w:rPr>
          <w:spacing w:val="8"/>
        </w:rPr>
        <w:t xml:space="preserve"> </w:t>
      </w:r>
      <w:r w:rsidRPr="000904D4">
        <w:rPr>
          <w:spacing w:val="-1"/>
        </w:rPr>
        <w:t>ar</w:t>
      </w:r>
      <w:r w:rsidRPr="000904D4">
        <w:t>e</w:t>
      </w:r>
      <w:r w:rsidRPr="000904D4">
        <w:rPr>
          <w:spacing w:val="7"/>
        </w:rPr>
        <w:t xml:space="preserve"> </w:t>
      </w:r>
      <w:r w:rsidRPr="000904D4">
        <w:t>unlik</w:t>
      </w:r>
      <w:r w:rsidRPr="000904D4">
        <w:rPr>
          <w:spacing w:val="-1"/>
        </w:rPr>
        <w:t>e</w:t>
      </w:r>
      <w:r w:rsidRPr="000904D4">
        <w:rPr>
          <w:spacing w:val="2"/>
        </w:rPr>
        <w:t>l</w:t>
      </w:r>
      <w:r w:rsidRPr="000904D4">
        <w:t>y</w:t>
      </w:r>
      <w:r w:rsidRPr="000904D4">
        <w:rPr>
          <w:spacing w:val="3"/>
        </w:rPr>
        <w:t xml:space="preserve"> </w:t>
      </w:r>
      <w:r w:rsidRPr="000904D4">
        <w:t>to</w:t>
      </w:r>
      <w:r w:rsidRPr="000904D4">
        <w:rPr>
          <w:spacing w:val="8"/>
        </w:rPr>
        <w:t xml:space="preserve"> </w:t>
      </w:r>
      <w:r w:rsidRPr="000904D4">
        <w:t>be</w:t>
      </w:r>
      <w:r w:rsidRPr="000904D4">
        <w:rPr>
          <w:w w:val="99"/>
        </w:rPr>
        <w:t xml:space="preserve"> </w:t>
      </w:r>
      <w:r w:rsidRPr="000904D4">
        <w:t>sho</w:t>
      </w:r>
      <w:r w:rsidRPr="000904D4">
        <w:rPr>
          <w:spacing w:val="-1"/>
        </w:rPr>
        <w:t>r</w:t>
      </w:r>
      <w:r w:rsidRPr="000904D4">
        <w:t>tlist</w:t>
      </w:r>
      <w:r w:rsidRPr="000904D4">
        <w:rPr>
          <w:spacing w:val="-1"/>
        </w:rPr>
        <w:t>e</w:t>
      </w:r>
      <w:r w:rsidRPr="000904D4">
        <w:t>d.</w:t>
      </w:r>
      <w:r w:rsidR="00FB31A0">
        <w:t xml:space="preserve"> </w:t>
      </w:r>
    </w:p>
    <w:p w:rsidR="009C4353" w:rsidRDefault="009C4353" w:rsidP="000904D4">
      <w:pPr>
        <w:kinsoku w:val="0"/>
        <w:overflowPunct w:val="0"/>
        <w:spacing w:before="16" w:line="260" w:lineRule="exact"/>
      </w:pPr>
    </w:p>
    <w:p w:rsidR="006C2A15" w:rsidRPr="00837A30" w:rsidRDefault="00FB31A0" w:rsidP="00FB31A0">
      <w:pPr>
        <w:pStyle w:val="BodyText"/>
        <w:kinsoku w:val="0"/>
        <w:overflowPunct w:val="0"/>
        <w:ind w:left="0" w:right="115"/>
        <w:jc w:val="both"/>
        <w:rPr>
          <w:lang w:val="en"/>
        </w:rPr>
      </w:pPr>
      <w:r w:rsidRPr="00837A30">
        <w:rPr>
          <w:spacing w:val="1"/>
        </w:rPr>
        <w:t>Tate is committed to increasing diversity in our workforce and we particularly welcome applications from disabled people, as they are currently underrepresented in the arts sector. In recognition of our commitment to disability equ</w:t>
      </w:r>
      <w:r w:rsidR="00A95F95" w:rsidRPr="00837A30">
        <w:rPr>
          <w:spacing w:val="1"/>
        </w:rPr>
        <w:t xml:space="preserve">ality, </w:t>
      </w:r>
      <w:r w:rsidR="006A353D" w:rsidRPr="00837A30">
        <w:rPr>
          <w:spacing w:val="1"/>
        </w:rPr>
        <w:t xml:space="preserve">Tate is </w:t>
      </w:r>
      <w:r w:rsidR="00EF0331">
        <w:rPr>
          <w:spacing w:val="1"/>
        </w:rPr>
        <w:t xml:space="preserve">a </w:t>
      </w:r>
      <w:r w:rsidR="006A353D" w:rsidRPr="00837A30">
        <w:rPr>
          <w:spacing w:val="1"/>
        </w:rPr>
        <w:t>Disability Confident Employer.</w:t>
      </w:r>
      <w:r w:rsidRPr="00837A30">
        <w:rPr>
          <w:spacing w:val="1"/>
        </w:rPr>
        <w:t xml:space="preserve"> </w:t>
      </w:r>
      <w:r w:rsidR="006A353D" w:rsidRPr="00837A30">
        <w:rPr>
          <w:spacing w:val="1"/>
        </w:rPr>
        <w:t xml:space="preserve"> </w:t>
      </w:r>
      <w:r w:rsidRPr="00837A30">
        <w:rPr>
          <w:spacing w:val="1"/>
        </w:rPr>
        <w:t xml:space="preserve">We </w:t>
      </w:r>
      <w:r w:rsidR="00A95F95" w:rsidRPr="00837A30">
        <w:rPr>
          <w:spacing w:val="1"/>
        </w:rPr>
        <w:t xml:space="preserve">guarantee to </w:t>
      </w:r>
      <w:r w:rsidRPr="00837A30">
        <w:rPr>
          <w:spacing w:val="1"/>
        </w:rPr>
        <w:t>interview all disabled ap</w:t>
      </w:r>
      <w:r w:rsidR="00521154" w:rsidRPr="00837A30">
        <w:rPr>
          <w:spacing w:val="1"/>
        </w:rPr>
        <w:t>plicants who meet the minimum</w:t>
      </w:r>
      <w:r w:rsidRPr="00837A30">
        <w:rPr>
          <w:spacing w:val="1"/>
        </w:rPr>
        <w:t xml:space="preserve"> criteria for a vacancy and consider them on their capabilities and potential</w:t>
      </w:r>
      <w:r w:rsidR="00837A30">
        <w:rPr>
          <w:spacing w:val="1"/>
        </w:rPr>
        <w:t>.  The</w:t>
      </w:r>
      <w:r w:rsidR="00521154" w:rsidRPr="00837A30">
        <w:rPr>
          <w:spacing w:val="1"/>
        </w:rPr>
        <w:t xml:space="preserve"> minimum criteria </w:t>
      </w:r>
      <w:r w:rsidR="00A743F3">
        <w:rPr>
          <w:spacing w:val="1"/>
        </w:rPr>
        <w:t>being assessed at application stage are set out in Step 5 of the application form and are drawn from the person specification for the role.</w:t>
      </w:r>
      <w:r w:rsidR="00F81D65">
        <w:rPr>
          <w:spacing w:val="1"/>
        </w:rPr>
        <w:t xml:space="preserve">  </w:t>
      </w:r>
      <w:r w:rsidRPr="00837A30">
        <w:rPr>
          <w:spacing w:val="1"/>
        </w:rPr>
        <w:t xml:space="preserve">You can find information about what is classified as a disability </w:t>
      </w:r>
      <w:hyperlink r:id="rId12" w:history="1">
        <w:r w:rsidRPr="00837A30">
          <w:rPr>
            <w:rStyle w:val="Hyperlink"/>
            <w:color w:val="auto"/>
            <w:spacing w:val="1"/>
          </w:rPr>
          <w:t>here</w:t>
        </w:r>
      </w:hyperlink>
      <w:r w:rsidR="006C2A15" w:rsidRPr="00837A30">
        <w:rPr>
          <w:lang w:val="en"/>
        </w:rPr>
        <w:t xml:space="preserve">. </w:t>
      </w:r>
    </w:p>
    <w:p w:rsidR="006C2A15" w:rsidRDefault="006C2A15" w:rsidP="00FB31A0">
      <w:pPr>
        <w:pStyle w:val="BodyText"/>
        <w:kinsoku w:val="0"/>
        <w:overflowPunct w:val="0"/>
        <w:ind w:left="0" w:right="115"/>
        <w:jc w:val="both"/>
        <w:rPr>
          <w:color w:val="0000FF"/>
          <w:lang w:val="en"/>
        </w:rPr>
      </w:pPr>
    </w:p>
    <w:p w:rsidR="00FB31A0" w:rsidRPr="00A95F95" w:rsidRDefault="00FB31A0" w:rsidP="00FB31A0">
      <w:pPr>
        <w:pStyle w:val="BodyText"/>
        <w:kinsoku w:val="0"/>
        <w:overflowPunct w:val="0"/>
        <w:ind w:left="0" w:right="115"/>
        <w:jc w:val="both"/>
        <w:rPr>
          <w:color w:val="FF0000"/>
          <w:lang w:val="en"/>
        </w:rPr>
      </w:pPr>
      <w:r w:rsidRPr="000904D4">
        <w:rPr>
          <w:spacing w:val="1"/>
        </w:rPr>
        <w:t xml:space="preserve">You will be invited to participate in the guaranteed interview scheme if you have declared that you have </w:t>
      </w:r>
      <w:r w:rsidRPr="000904D4">
        <w:rPr>
          <w:spacing w:val="1"/>
        </w:rPr>
        <w:lastRenderedPageBreak/>
        <w:t xml:space="preserve">a disability under Step 8 of Tate’s application form, and given a choice to opt out of the scheme. </w:t>
      </w:r>
      <w:r w:rsidR="00935EFB">
        <w:rPr>
          <w:spacing w:val="1"/>
        </w:rPr>
        <w:t>Participating in the scheme means that p</w:t>
      </w:r>
      <w:r w:rsidR="00935EFB" w:rsidRPr="000904D4">
        <w:rPr>
          <w:spacing w:val="1"/>
        </w:rPr>
        <w:t xml:space="preserve">roviding </w:t>
      </w:r>
      <w:r w:rsidRPr="000904D4">
        <w:rPr>
          <w:spacing w:val="1"/>
        </w:rPr>
        <w:t>you meet the essential criteria for the vacancy, you will be invited for interview.</w:t>
      </w:r>
      <w:r w:rsidRPr="00FB31A0">
        <w:rPr>
          <w:spacing w:val="1"/>
        </w:rPr>
        <w:t xml:space="preserve"> </w:t>
      </w:r>
      <w:r w:rsidRPr="000904D4">
        <w:rPr>
          <w:spacing w:val="1"/>
        </w:rPr>
        <w:t>If you do not wish to be included in the guaranteed interview scheme, please select opt out before submitting your application.</w:t>
      </w:r>
      <w:r w:rsidR="00A95F95">
        <w:rPr>
          <w:spacing w:val="1"/>
        </w:rPr>
        <w:t xml:space="preserve"> </w:t>
      </w:r>
    </w:p>
    <w:p w:rsidR="00FB31A0" w:rsidRPr="00FB31A0" w:rsidRDefault="00FB31A0" w:rsidP="00FB31A0">
      <w:pPr>
        <w:pStyle w:val="BodyText"/>
        <w:kinsoku w:val="0"/>
        <w:overflowPunct w:val="0"/>
        <w:ind w:left="0" w:right="115"/>
        <w:jc w:val="both"/>
        <w:rPr>
          <w:spacing w:val="1"/>
        </w:rPr>
      </w:pPr>
    </w:p>
    <w:p w:rsidR="006C2A15" w:rsidRDefault="009C4353" w:rsidP="006C2A15">
      <w:pPr>
        <w:pStyle w:val="BodyText"/>
        <w:kinsoku w:val="0"/>
        <w:overflowPunct w:val="0"/>
        <w:ind w:left="0" w:right="113"/>
        <w:jc w:val="both"/>
      </w:pPr>
      <w:r w:rsidRPr="000904D4">
        <w:rPr>
          <w:spacing w:val="-1"/>
        </w:rPr>
        <w:t>Y</w:t>
      </w:r>
      <w:r w:rsidRPr="000904D4">
        <w:t>ou</w:t>
      </w:r>
      <w:r w:rsidRPr="000904D4">
        <w:rPr>
          <w:spacing w:val="9"/>
        </w:rPr>
        <w:t xml:space="preserve"> </w:t>
      </w:r>
      <w:r w:rsidRPr="000904D4">
        <w:rPr>
          <w:spacing w:val="-1"/>
        </w:rPr>
        <w:t>w</w:t>
      </w:r>
      <w:r w:rsidRPr="000904D4">
        <w:t>ill</w:t>
      </w:r>
      <w:r w:rsidRPr="000904D4">
        <w:rPr>
          <w:spacing w:val="10"/>
        </w:rPr>
        <w:t xml:space="preserve"> </w:t>
      </w:r>
      <w:r w:rsidRPr="000904D4">
        <w:t>be</w:t>
      </w:r>
      <w:r w:rsidRPr="000904D4">
        <w:rPr>
          <w:spacing w:val="9"/>
        </w:rPr>
        <w:t xml:space="preserve"> </w:t>
      </w:r>
      <w:r w:rsidRPr="000904D4">
        <w:t>noti</w:t>
      </w:r>
      <w:r w:rsidRPr="000904D4">
        <w:rPr>
          <w:spacing w:val="-1"/>
        </w:rPr>
        <w:t>f</w:t>
      </w:r>
      <w:r w:rsidRPr="000904D4">
        <w:t>i</w:t>
      </w:r>
      <w:r w:rsidRPr="000904D4">
        <w:rPr>
          <w:spacing w:val="-1"/>
        </w:rPr>
        <w:t>e</w:t>
      </w:r>
      <w:r w:rsidRPr="000904D4">
        <w:t>d</w:t>
      </w:r>
      <w:r w:rsidRPr="000904D4">
        <w:rPr>
          <w:spacing w:val="9"/>
        </w:rPr>
        <w:t xml:space="preserve"> </w:t>
      </w:r>
      <w:r w:rsidRPr="000904D4">
        <w:t>of</w:t>
      </w:r>
      <w:r w:rsidRPr="000904D4">
        <w:rPr>
          <w:spacing w:val="9"/>
        </w:rPr>
        <w:t xml:space="preserve"> </w:t>
      </w:r>
      <w:r w:rsidRPr="000904D4">
        <w:rPr>
          <w:spacing w:val="-1"/>
        </w:rPr>
        <w:t>w</w:t>
      </w:r>
      <w:r w:rsidRPr="000904D4">
        <w:t>h</w:t>
      </w:r>
      <w:r w:rsidRPr="000904D4">
        <w:rPr>
          <w:spacing w:val="-1"/>
        </w:rPr>
        <w:t>e</w:t>
      </w:r>
      <w:r w:rsidRPr="000904D4">
        <w:t>th</w:t>
      </w:r>
      <w:r w:rsidRPr="000904D4">
        <w:rPr>
          <w:spacing w:val="-1"/>
        </w:rPr>
        <w:t>e</w:t>
      </w:r>
      <w:r w:rsidRPr="000904D4">
        <w:t>r</w:t>
      </w:r>
      <w:r w:rsidRPr="000904D4">
        <w:rPr>
          <w:spacing w:val="13"/>
        </w:rPr>
        <w:t xml:space="preserve"> </w:t>
      </w:r>
      <w:r w:rsidRPr="000904D4">
        <w:rPr>
          <w:spacing w:val="-6"/>
        </w:rPr>
        <w:t>y</w:t>
      </w:r>
      <w:r w:rsidRPr="000904D4">
        <w:t>ou</w:t>
      </w:r>
      <w:r w:rsidRPr="000904D4">
        <w:rPr>
          <w:spacing w:val="10"/>
        </w:rPr>
        <w:t xml:space="preserve"> </w:t>
      </w:r>
      <w:r w:rsidRPr="000904D4">
        <w:t>h</w:t>
      </w:r>
      <w:r w:rsidRPr="000904D4">
        <w:rPr>
          <w:spacing w:val="-1"/>
        </w:rPr>
        <w:t>a</w:t>
      </w:r>
      <w:r w:rsidRPr="000904D4">
        <w:rPr>
          <w:spacing w:val="2"/>
        </w:rPr>
        <w:t>v</w:t>
      </w:r>
      <w:r w:rsidRPr="000904D4">
        <w:t>e</w:t>
      </w:r>
      <w:r w:rsidRPr="000904D4">
        <w:rPr>
          <w:spacing w:val="9"/>
        </w:rPr>
        <w:t xml:space="preserve"> </w:t>
      </w:r>
      <w:r w:rsidRPr="000904D4">
        <w:t>b</w:t>
      </w:r>
      <w:r w:rsidRPr="000904D4">
        <w:rPr>
          <w:spacing w:val="1"/>
        </w:rPr>
        <w:t>e</w:t>
      </w:r>
      <w:r w:rsidRPr="000904D4">
        <w:rPr>
          <w:spacing w:val="-1"/>
        </w:rPr>
        <w:t>e</w:t>
      </w:r>
      <w:r w:rsidRPr="000904D4">
        <w:t>n</w:t>
      </w:r>
      <w:r w:rsidRPr="000904D4">
        <w:rPr>
          <w:spacing w:val="9"/>
        </w:rPr>
        <w:t xml:space="preserve"> </w:t>
      </w:r>
      <w:r w:rsidRPr="000904D4">
        <w:rPr>
          <w:spacing w:val="2"/>
        </w:rPr>
        <w:t>s</w:t>
      </w:r>
      <w:r w:rsidRPr="000904D4">
        <w:t>ho</w:t>
      </w:r>
      <w:r w:rsidRPr="000904D4">
        <w:rPr>
          <w:spacing w:val="-1"/>
        </w:rPr>
        <w:t>r</w:t>
      </w:r>
      <w:r w:rsidRPr="000904D4">
        <w:t>tlist</w:t>
      </w:r>
      <w:r w:rsidRPr="000904D4">
        <w:rPr>
          <w:spacing w:val="-1"/>
        </w:rPr>
        <w:t>e</w:t>
      </w:r>
      <w:r w:rsidRPr="000904D4">
        <w:t>d</w:t>
      </w:r>
      <w:r w:rsidRPr="000904D4">
        <w:rPr>
          <w:spacing w:val="10"/>
        </w:rPr>
        <w:t xml:space="preserve"> </w:t>
      </w:r>
      <w:r w:rsidRPr="000904D4">
        <w:t>or</w:t>
      </w:r>
      <w:r w:rsidRPr="000904D4">
        <w:rPr>
          <w:spacing w:val="9"/>
        </w:rPr>
        <w:t xml:space="preserve"> </w:t>
      </w:r>
      <w:r w:rsidRPr="000904D4">
        <w:t>not</w:t>
      </w:r>
      <w:r w:rsidRPr="000904D4">
        <w:rPr>
          <w:spacing w:val="9"/>
        </w:rPr>
        <w:t xml:space="preserve"> </w:t>
      </w:r>
      <w:r w:rsidRPr="000904D4">
        <w:t>via</w:t>
      </w:r>
      <w:r w:rsidRPr="000904D4">
        <w:rPr>
          <w:spacing w:val="9"/>
        </w:rPr>
        <w:t xml:space="preserve"> </w:t>
      </w:r>
      <w:r w:rsidRPr="000904D4">
        <w:rPr>
          <w:spacing w:val="-1"/>
        </w:rPr>
        <w:t>e</w:t>
      </w:r>
      <w:r w:rsidRPr="000904D4">
        <w:t>m</w:t>
      </w:r>
      <w:r w:rsidRPr="000904D4">
        <w:rPr>
          <w:spacing w:val="1"/>
        </w:rPr>
        <w:t>a</w:t>
      </w:r>
      <w:r w:rsidRPr="000904D4">
        <w:t>il.</w:t>
      </w:r>
      <w:r w:rsidRPr="000904D4">
        <w:rPr>
          <w:spacing w:val="10"/>
        </w:rPr>
        <w:t xml:space="preserve"> </w:t>
      </w:r>
      <w:r w:rsidRPr="000904D4">
        <w:rPr>
          <w:spacing w:val="-1"/>
        </w:rPr>
        <w:t>Y</w:t>
      </w:r>
      <w:r w:rsidRPr="000904D4">
        <w:t>ou</w:t>
      </w:r>
      <w:r w:rsidRPr="000904D4">
        <w:rPr>
          <w:spacing w:val="9"/>
        </w:rPr>
        <w:t xml:space="preserve"> </w:t>
      </w:r>
      <w:r w:rsidRPr="000904D4">
        <w:rPr>
          <w:spacing w:val="-1"/>
        </w:rPr>
        <w:t>ca</w:t>
      </w:r>
      <w:r w:rsidRPr="000904D4">
        <w:t>n</w:t>
      </w:r>
      <w:r w:rsidRPr="000904D4">
        <w:rPr>
          <w:spacing w:val="10"/>
        </w:rPr>
        <w:t xml:space="preserve"> </w:t>
      </w:r>
      <w:r w:rsidRPr="000904D4">
        <w:rPr>
          <w:spacing w:val="-1"/>
        </w:rPr>
        <w:t>a</w:t>
      </w:r>
      <w:r w:rsidRPr="000904D4">
        <w:t>lso</w:t>
      </w:r>
      <w:r w:rsidRPr="000904D4">
        <w:rPr>
          <w:spacing w:val="10"/>
        </w:rPr>
        <w:t xml:space="preserve"> </w:t>
      </w:r>
      <w:r w:rsidRPr="000904D4">
        <w:rPr>
          <w:spacing w:val="-1"/>
        </w:rPr>
        <w:t>c</w:t>
      </w:r>
      <w:r w:rsidRPr="000904D4">
        <w:t>h</w:t>
      </w:r>
      <w:r w:rsidRPr="000904D4">
        <w:rPr>
          <w:spacing w:val="1"/>
        </w:rPr>
        <w:t>e</w:t>
      </w:r>
      <w:r w:rsidRPr="000904D4">
        <w:rPr>
          <w:spacing w:val="-1"/>
        </w:rPr>
        <w:t>c</w:t>
      </w:r>
      <w:r w:rsidRPr="000904D4">
        <w:t>k</w:t>
      </w:r>
      <w:r w:rsidR="00F81D65">
        <w:t xml:space="preserve"> </w:t>
      </w:r>
      <w:r w:rsidRPr="000904D4">
        <w:t>the</w:t>
      </w:r>
      <w:r w:rsidRPr="000904D4">
        <w:rPr>
          <w:spacing w:val="-7"/>
        </w:rPr>
        <w:t xml:space="preserve"> </w:t>
      </w:r>
      <w:r w:rsidRPr="000904D4">
        <w:t>st</w:t>
      </w:r>
      <w:r w:rsidRPr="000904D4">
        <w:rPr>
          <w:spacing w:val="-1"/>
        </w:rPr>
        <w:t>a</w:t>
      </w:r>
      <w:r w:rsidRPr="000904D4">
        <w:t>tus</w:t>
      </w:r>
      <w:r w:rsidRPr="000904D4">
        <w:rPr>
          <w:spacing w:val="-5"/>
        </w:rPr>
        <w:t xml:space="preserve"> </w:t>
      </w:r>
      <w:r w:rsidRPr="000904D4">
        <w:t>of</w:t>
      </w:r>
      <w:r w:rsidRPr="000904D4">
        <w:rPr>
          <w:spacing w:val="-5"/>
        </w:rPr>
        <w:t xml:space="preserve"> </w:t>
      </w:r>
      <w:r w:rsidRPr="000904D4">
        <w:rPr>
          <w:spacing w:val="-6"/>
        </w:rPr>
        <w:t>y</w:t>
      </w:r>
      <w:r w:rsidRPr="000904D4">
        <w:t>o</w:t>
      </w:r>
      <w:r w:rsidRPr="000904D4">
        <w:rPr>
          <w:spacing w:val="2"/>
        </w:rPr>
        <w:t>u</w:t>
      </w:r>
      <w:r w:rsidRPr="000904D4">
        <w:t>r</w:t>
      </w:r>
      <w:r w:rsidRPr="000904D4">
        <w:rPr>
          <w:spacing w:val="-7"/>
        </w:rPr>
        <w:t xml:space="preserve"> </w:t>
      </w:r>
      <w:r w:rsidRPr="000904D4">
        <w:rPr>
          <w:spacing w:val="-1"/>
        </w:rPr>
        <w:t>a</w:t>
      </w:r>
      <w:r w:rsidRPr="000904D4">
        <w:t>ppli</w:t>
      </w:r>
      <w:r w:rsidRPr="000904D4">
        <w:rPr>
          <w:spacing w:val="-1"/>
        </w:rPr>
        <w:t>c</w:t>
      </w:r>
      <w:r w:rsidRPr="000904D4">
        <w:rPr>
          <w:spacing w:val="1"/>
        </w:rPr>
        <w:t>a</w:t>
      </w:r>
      <w:r w:rsidRPr="000904D4">
        <w:t>tion</w:t>
      </w:r>
      <w:r w:rsidRPr="000904D4">
        <w:rPr>
          <w:spacing w:val="-5"/>
        </w:rPr>
        <w:t xml:space="preserve"> </w:t>
      </w:r>
      <w:r w:rsidRPr="000904D4">
        <w:rPr>
          <w:spacing w:val="2"/>
        </w:rPr>
        <w:t>b</w:t>
      </w:r>
      <w:r w:rsidRPr="000904D4">
        <w:t>y</w:t>
      </w:r>
      <w:r w:rsidRPr="000904D4">
        <w:rPr>
          <w:spacing w:val="-10"/>
        </w:rPr>
        <w:t xml:space="preserve"> </w:t>
      </w:r>
      <w:r w:rsidRPr="000904D4">
        <w:t>log</w:t>
      </w:r>
      <w:r w:rsidRPr="000904D4">
        <w:rPr>
          <w:spacing w:val="-3"/>
        </w:rPr>
        <w:t>g</w:t>
      </w:r>
      <w:r w:rsidRPr="000904D4">
        <w:t>i</w:t>
      </w:r>
      <w:r w:rsidRPr="000904D4">
        <w:rPr>
          <w:spacing w:val="2"/>
        </w:rPr>
        <w:t>n</w:t>
      </w:r>
      <w:r w:rsidRPr="000904D4">
        <w:t>g</w:t>
      </w:r>
      <w:r w:rsidRPr="000904D4">
        <w:rPr>
          <w:spacing w:val="-8"/>
        </w:rPr>
        <w:t xml:space="preserve"> </w:t>
      </w:r>
      <w:r w:rsidRPr="000904D4">
        <w:t>into</w:t>
      </w:r>
      <w:r w:rsidRPr="000904D4">
        <w:rPr>
          <w:spacing w:val="-2"/>
        </w:rPr>
        <w:t xml:space="preserve"> </w:t>
      </w:r>
      <w:r w:rsidRPr="000904D4">
        <w:rPr>
          <w:spacing w:val="-6"/>
        </w:rPr>
        <w:t>y</w:t>
      </w:r>
      <w:r w:rsidRPr="000904D4">
        <w:t>our</w:t>
      </w:r>
      <w:r w:rsidRPr="000904D4">
        <w:rPr>
          <w:spacing w:val="-5"/>
        </w:rPr>
        <w:t xml:space="preserve"> </w:t>
      </w:r>
      <w:r w:rsidRPr="000904D4">
        <w:rPr>
          <w:spacing w:val="-1"/>
        </w:rPr>
        <w:t>acc</w:t>
      </w:r>
      <w:r w:rsidRPr="000904D4">
        <w:t>ount.</w:t>
      </w:r>
    </w:p>
    <w:p w:rsidR="00BD3A68" w:rsidRDefault="00BD3A68" w:rsidP="006C2A15">
      <w:pPr>
        <w:pStyle w:val="BodyText"/>
        <w:kinsoku w:val="0"/>
        <w:overflowPunct w:val="0"/>
        <w:ind w:left="0" w:right="113"/>
        <w:jc w:val="both"/>
        <w:rPr>
          <w:rFonts w:ascii="TateBold" w:hAnsi="TateBold" w:cs="Arial"/>
        </w:rPr>
      </w:pPr>
    </w:p>
    <w:p w:rsidR="0030440A" w:rsidRDefault="0030440A" w:rsidP="006C2A15">
      <w:pPr>
        <w:pStyle w:val="BodyText"/>
        <w:kinsoku w:val="0"/>
        <w:overflowPunct w:val="0"/>
        <w:ind w:left="0" w:right="113"/>
        <w:jc w:val="both"/>
        <w:rPr>
          <w:rFonts w:ascii="TateBold" w:hAnsi="TateBold" w:cs="Arial"/>
        </w:rPr>
      </w:pPr>
    </w:p>
    <w:p w:rsidR="0030440A" w:rsidRDefault="0030440A" w:rsidP="006C2A15">
      <w:pPr>
        <w:pStyle w:val="BodyText"/>
        <w:kinsoku w:val="0"/>
        <w:overflowPunct w:val="0"/>
        <w:ind w:left="0" w:right="113"/>
        <w:jc w:val="both"/>
        <w:rPr>
          <w:rFonts w:ascii="TateBold" w:hAnsi="TateBold" w:cs="Arial"/>
        </w:rPr>
      </w:pPr>
    </w:p>
    <w:p w:rsidR="009C4353" w:rsidRPr="006C2A15" w:rsidRDefault="009C4353" w:rsidP="006C2A15">
      <w:pPr>
        <w:pStyle w:val="BodyText"/>
        <w:kinsoku w:val="0"/>
        <w:overflowPunct w:val="0"/>
        <w:ind w:left="0" w:right="113"/>
        <w:jc w:val="both"/>
      </w:pPr>
      <w:r w:rsidRPr="000904D4">
        <w:rPr>
          <w:rFonts w:ascii="TateBold" w:hAnsi="TateBold" w:cs="Arial"/>
        </w:rPr>
        <w:t>I</w:t>
      </w:r>
      <w:r w:rsidRPr="000904D4">
        <w:rPr>
          <w:rFonts w:ascii="TateBold" w:hAnsi="TateBold" w:cs="Arial"/>
          <w:spacing w:val="1"/>
        </w:rPr>
        <w:t>n</w:t>
      </w:r>
      <w:r w:rsidRPr="000904D4">
        <w:rPr>
          <w:rFonts w:ascii="TateBold" w:hAnsi="TateBold" w:cs="Arial"/>
        </w:rPr>
        <w:t>ter</w:t>
      </w:r>
      <w:r w:rsidRPr="000904D4">
        <w:rPr>
          <w:rFonts w:ascii="TateBold" w:hAnsi="TateBold" w:cs="Arial"/>
          <w:spacing w:val="-2"/>
        </w:rPr>
        <w:t>v</w:t>
      </w:r>
      <w:r w:rsidRPr="000904D4">
        <w:rPr>
          <w:rFonts w:ascii="TateBold" w:hAnsi="TateBold" w:cs="Arial"/>
          <w:spacing w:val="-1"/>
        </w:rPr>
        <w:t>i</w:t>
      </w:r>
      <w:r w:rsidRPr="000904D4">
        <w:rPr>
          <w:rFonts w:ascii="TateBold" w:hAnsi="TateBold" w:cs="Arial"/>
        </w:rPr>
        <w:t>e</w:t>
      </w:r>
      <w:r w:rsidRPr="000904D4">
        <w:rPr>
          <w:rFonts w:ascii="TateBold" w:hAnsi="TateBold" w:cs="Arial"/>
          <w:spacing w:val="-2"/>
        </w:rPr>
        <w:t>w</w:t>
      </w:r>
      <w:r w:rsidRPr="000904D4">
        <w:rPr>
          <w:rFonts w:ascii="TateBold" w:hAnsi="TateBold" w:cs="Arial"/>
        </w:rPr>
        <w:t>s</w:t>
      </w:r>
    </w:p>
    <w:p w:rsidR="009C4353" w:rsidRPr="000904D4" w:rsidRDefault="009C4353" w:rsidP="000904D4">
      <w:pPr>
        <w:kinsoku w:val="0"/>
        <w:overflowPunct w:val="0"/>
        <w:spacing w:before="4" w:line="220" w:lineRule="exact"/>
        <w:rPr>
          <w:rFonts w:ascii="Tate New Thin" w:hAnsi="Tate New Thin"/>
        </w:rPr>
      </w:pPr>
    </w:p>
    <w:p w:rsidR="009C4353" w:rsidRPr="000904D4" w:rsidRDefault="009C4353" w:rsidP="000904D4">
      <w:pPr>
        <w:pStyle w:val="BodyText"/>
        <w:kinsoku w:val="0"/>
        <w:overflowPunct w:val="0"/>
        <w:ind w:left="0" w:right="115"/>
        <w:jc w:val="both"/>
        <w:rPr>
          <w:spacing w:val="1"/>
        </w:rPr>
      </w:pPr>
      <w:r w:rsidRPr="000904D4">
        <w:rPr>
          <w:spacing w:val="1"/>
        </w:rPr>
        <w:t>We try wherever possible to indicate in the advert and job/role description the date when interviews will be held so applicants can plan ahead. If you are shortlisted, we will normally contact you by email to invite you to interview. This email will give full details of what the selection process will involve. This may include carrying out a selection exercise to test out your ability to carry out specific requirements of the role for which you have applied. If you have a disability and need any adjustments to be made in order for you to participate in the selection process, please contact us immediately on receipt of your interview invitation to discuss this so we can accommodate your needs.</w:t>
      </w:r>
    </w:p>
    <w:p w:rsidR="009C4353" w:rsidRPr="000904D4" w:rsidRDefault="009C4353" w:rsidP="000904D4">
      <w:pPr>
        <w:pStyle w:val="BodyText"/>
        <w:kinsoku w:val="0"/>
        <w:overflowPunct w:val="0"/>
        <w:ind w:left="0" w:right="115"/>
        <w:jc w:val="both"/>
        <w:rPr>
          <w:spacing w:val="1"/>
        </w:rPr>
      </w:pPr>
    </w:p>
    <w:p w:rsidR="009B5133" w:rsidRPr="000904D4" w:rsidRDefault="009C4353" w:rsidP="000904D4">
      <w:pPr>
        <w:pStyle w:val="BodyText"/>
        <w:kinsoku w:val="0"/>
        <w:overflowPunct w:val="0"/>
        <w:ind w:left="0" w:right="115"/>
        <w:jc w:val="both"/>
        <w:rPr>
          <w:spacing w:val="1"/>
        </w:rPr>
      </w:pPr>
      <w:r w:rsidRPr="000904D4">
        <w:rPr>
          <w:spacing w:val="1"/>
        </w:rPr>
        <w:t>In some instances it may be necessary to hold the selection process in two stages and applicants may be called back for a second interview. You will be given full details about the arrangements if this applies to the selection process for the vacancy for which you are applying.</w:t>
      </w:r>
    </w:p>
    <w:p w:rsidR="007905CB" w:rsidRPr="000904D4" w:rsidRDefault="007905CB" w:rsidP="00FB31A0">
      <w:pPr>
        <w:pStyle w:val="BodyText"/>
        <w:kinsoku w:val="0"/>
        <w:overflowPunct w:val="0"/>
        <w:ind w:right="116"/>
        <w:rPr>
          <w:rFonts w:ascii="Tate New Thin" w:hAnsi="Tate New Thin"/>
        </w:rPr>
      </w:pPr>
    </w:p>
    <w:p w:rsidR="000D01B6" w:rsidRPr="00F81D65" w:rsidRDefault="000D01B6" w:rsidP="005C05E7">
      <w:pPr>
        <w:pStyle w:val="BodyText"/>
        <w:kinsoku w:val="0"/>
        <w:overflowPunct w:val="0"/>
        <w:ind w:left="0" w:right="115"/>
        <w:jc w:val="both"/>
        <w:rPr>
          <w:rFonts w:ascii="TateBold" w:hAnsi="TateBold"/>
          <w:spacing w:val="1"/>
        </w:rPr>
      </w:pPr>
      <w:r w:rsidRPr="00F81D65">
        <w:rPr>
          <w:rFonts w:ascii="TateBold" w:hAnsi="TateBold"/>
          <w:spacing w:val="1"/>
        </w:rPr>
        <w:t>Offers</w:t>
      </w:r>
    </w:p>
    <w:p w:rsidR="000D01B6" w:rsidRPr="000D01B6" w:rsidRDefault="000D01B6" w:rsidP="000D01B6">
      <w:pPr>
        <w:kinsoku w:val="0"/>
        <w:overflowPunct w:val="0"/>
        <w:spacing w:before="12" w:line="260" w:lineRule="exact"/>
      </w:pPr>
    </w:p>
    <w:p w:rsidR="000D01B6" w:rsidRPr="000D01B6" w:rsidRDefault="000D01B6" w:rsidP="000D01B6">
      <w:pPr>
        <w:pStyle w:val="BodyText"/>
        <w:kinsoku w:val="0"/>
        <w:overflowPunct w:val="0"/>
        <w:ind w:left="0" w:right="115"/>
        <w:jc w:val="both"/>
        <w:rPr>
          <w:spacing w:val="1"/>
        </w:rPr>
      </w:pPr>
      <w:r w:rsidRPr="000D01B6">
        <w:rPr>
          <w:spacing w:val="1"/>
        </w:rPr>
        <w:t>All offers to work at Tate, whether it be offers of employment, casual work, internships or voluntary work are made subject to receipt of references, proof of identity, address and security clearance satisfactory to Tate.</w:t>
      </w:r>
    </w:p>
    <w:p w:rsidR="000D01B6" w:rsidRPr="000D01B6" w:rsidRDefault="000D01B6" w:rsidP="000D01B6">
      <w:pPr>
        <w:pStyle w:val="BodyText"/>
        <w:kinsoku w:val="0"/>
        <w:overflowPunct w:val="0"/>
        <w:ind w:left="0" w:right="115"/>
        <w:jc w:val="both"/>
        <w:rPr>
          <w:spacing w:val="1"/>
        </w:rPr>
      </w:pPr>
    </w:p>
    <w:p w:rsidR="000D01B6" w:rsidRPr="000D01B6" w:rsidRDefault="000D01B6" w:rsidP="000D01B6">
      <w:pPr>
        <w:pStyle w:val="BodyText"/>
        <w:kinsoku w:val="0"/>
        <w:overflowPunct w:val="0"/>
        <w:ind w:left="0" w:right="115"/>
        <w:jc w:val="both"/>
        <w:rPr>
          <w:spacing w:val="1"/>
        </w:rPr>
      </w:pPr>
      <w:r w:rsidRPr="000D01B6">
        <w:rPr>
          <w:spacing w:val="1"/>
        </w:rPr>
        <w:t>Details of our pre employment checks and what they mean for you are outlined below:</w:t>
      </w:r>
    </w:p>
    <w:p w:rsidR="000D01B6" w:rsidRPr="000D01B6" w:rsidRDefault="000D01B6" w:rsidP="000D01B6">
      <w:pPr>
        <w:pStyle w:val="BodyText"/>
        <w:kinsoku w:val="0"/>
        <w:overflowPunct w:val="0"/>
        <w:ind w:left="0" w:right="115"/>
        <w:jc w:val="both"/>
        <w:rPr>
          <w:spacing w:val="1"/>
        </w:rPr>
      </w:pPr>
    </w:p>
    <w:p w:rsidR="000D01B6" w:rsidRPr="000D01B6" w:rsidRDefault="00A743F3" w:rsidP="000D01B6">
      <w:pPr>
        <w:pStyle w:val="BodyText"/>
        <w:kinsoku w:val="0"/>
        <w:overflowPunct w:val="0"/>
        <w:ind w:left="0" w:right="115"/>
        <w:jc w:val="both"/>
        <w:rPr>
          <w:b/>
          <w:spacing w:val="1"/>
        </w:rPr>
      </w:pPr>
      <w:r>
        <w:rPr>
          <w:b/>
          <w:spacing w:val="1"/>
        </w:rPr>
        <w:t>Satisfactory r</w:t>
      </w:r>
      <w:r w:rsidR="000D01B6" w:rsidRPr="000D01B6">
        <w:rPr>
          <w:b/>
          <w:spacing w:val="1"/>
        </w:rPr>
        <w:t>eferences covering the last 3/5 years of employment</w:t>
      </w:r>
    </w:p>
    <w:p w:rsidR="000D01B6" w:rsidRPr="000D01B6" w:rsidRDefault="000D01B6" w:rsidP="000D01B6">
      <w:pPr>
        <w:pStyle w:val="BodyText"/>
        <w:kinsoku w:val="0"/>
        <w:overflowPunct w:val="0"/>
        <w:ind w:left="0" w:right="115"/>
        <w:jc w:val="both"/>
        <w:rPr>
          <w:b/>
          <w:spacing w:val="1"/>
        </w:rPr>
      </w:pPr>
    </w:p>
    <w:p w:rsidR="000D01B6" w:rsidRPr="000D01B6" w:rsidRDefault="000D01B6" w:rsidP="000D01B6">
      <w:pPr>
        <w:pStyle w:val="BodyText"/>
        <w:kinsoku w:val="0"/>
        <w:overflowPunct w:val="0"/>
        <w:ind w:left="0" w:right="115"/>
        <w:jc w:val="both"/>
        <w:rPr>
          <w:spacing w:val="1"/>
        </w:rPr>
      </w:pPr>
      <w:r w:rsidRPr="000D01B6">
        <w:rPr>
          <w:spacing w:val="1"/>
        </w:rPr>
        <w:t>Depending on the role that you are applying for, you will be asked to provide contactable referees for the last three or five years of your employment and/or education. Please be aware that we are flexible in this requirement and gaps in your employment or education will not be held against you.</w:t>
      </w:r>
      <w:r w:rsidR="00A743F3">
        <w:rPr>
          <w:spacing w:val="1"/>
        </w:rPr>
        <w:t xml:space="preserve"> </w:t>
      </w:r>
      <w:r w:rsidR="00F81D65">
        <w:rPr>
          <w:spacing w:val="1"/>
        </w:rPr>
        <w:t xml:space="preserve"> The r</w:t>
      </w:r>
      <w:r w:rsidR="00A743F3">
        <w:rPr>
          <w:spacing w:val="1"/>
        </w:rPr>
        <w:t xml:space="preserve">eferences </w:t>
      </w:r>
      <w:r w:rsidR="00F81D65">
        <w:rPr>
          <w:spacing w:val="1"/>
        </w:rPr>
        <w:t xml:space="preserve">we </w:t>
      </w:r>
      <w:r w:rsidR="00A743F3">
        <w:rPr>
          <w:spacing w:val="1"/>
        </w:rPr>
        <w:t xml:space="preserve">receive </w:t>
      </w:r>
      <w:r w:rsidR="00F81D65">
        <w:rPr>
          <w:spacing w:val="1"/>
        </w:rPr>
        <w:t>must be</w:t>
      </w:r>
      <w:r w:rsidR="00A743F3">
        <w:rPr>
          <w:spacing w:val="1"/>
        </w:rPr>
        <w:t xml:space="preserve"> satisfactory. </w:t>
      </w:r>
    </w:p>
    <w:p w:rsidR="000D01B6" w:rsidRPr="000D01B6" w:rsidRDefault="000D01B6" w:rsidP="000D01B6">
      <w:pPr>
        <w:pStyle w:val="BodyText"/>
        <w:kinsoku w:val="0"/>
        <w:overflowPunct w:val="0"/>
        <w:ind w:left="0" w:right="115"/>
        <w:jc w:val="both"/>
        <w:rPr>
          <w:spacing w:val="1"/>
        </w:rPr>
      </w:pPr>
    </w:p>
    <w:p w:rsidR="000D01B6" w:rsidRPr="000D01B6" w:rsidRDefault="000D01B6" w:rsidP="000D01B6">
      <w:pPr>
        <w:pStyle w:val="BodyText"/>
        <w:kinsoku w:val="0"/>
        <w:overflowPunct w:val="0"/>
        <w:ind w:left="0" w:right="115"/>
        <w:jc w:val="both"/>
        <w:rPr>
          <w:b/>
          <w:spacing w:val="1"/>
        </w:rPr>
      </w:pPr>
      <w:r w:rsidRPr="000D01B6">
        <w:rPr>
          <w:b/>
          <w:spacing w:val="1"/>
        </w:rPr>
        <w:t>Health Clearance</w:t>
      </w:r>
    </w:p>
    <w:p w:rsidR="000D01B6" w:rsidRPr="000D01B6" w:rsidRDefault="000D01B6" w:rsidP="000D01B6">
      <w:pPr>
        <w:pStyle w:val="BodyText"/>
        <w:kinsoku w:val="0"/>
        <w:overflowPunct w:val="0"/>
        <w:ind w:left="0" w:right="115"/>
        <w:jc w:val="both"/>
        <w:rPr>
          <w:b/>
          <w:spacing w:val="1"/>
        </w:rPr>
      </w:pPr>
    </w:p>
    <w:p w:rsidR="000D01B6" w:rsidRPr="000D01B6" w:rsidRDefault="00A67613" w:rsidP="000D01B6">
      <w:r>
        <w:t xml:space="preserve">Along with your offer letter we will ask you to complete a health questionnaire.  </w:t>
      </w:r>
      <w:r w:rsidR="000D01B6" w:rsidRPr="000D01B6">
        <w:t>Completing our health questionnaire helps us to be aware of any adjustments that you may need to reach your full potential in your role. Please be assured that any information disclosed on this questionnaire will be held in the strictest confidence and will not be shared or acted upon without your consent.</w:t>
      </w:r>
    </w:p>
    <w:p w:rsidR="000D01B6" w:rsidRPr="000D01B6" w:rsidRDefault="000D01B6" w:rsidP="000D01B6"/>
    <w:p w:rsidR="000D01B6" w:rsidRPr="000D01B6" w:rsidRDefault="000D01B6" w:rsidP="000D01B6">
      <w:pPr>
        <w:rPr>
          <w:b/>
        </w:rPr>
      </w:pPr>
      <w:r w:rsidRPr="000D01B6">
        <w:rPr>
          <w:b/>
        </w:rPr>
        <w:t>A Satisfactory Disclosure Check</w:t>
      </w:r>
    </w:p>
    <w:p w:rsidR="000D01B6" w:rsidRPr="000D01B6" w:rsidRDefault="000D01B6" w:rsidP="000D01B6">
      <w:pPr>
        <w:pStyle w:val="BodyText"/>
        <w:kinsoku w:val="0"/>
        <w:overflowPunct w:val="0"/>
        <w:ind w:left="0" w:right="115"/>
        <w:jc w:val="both"/>
      </w:pPr>
    </w:p>
    <w:p w:rsidR="000D01B6" w:rsidRPr="000D01B6" w:rsidRDefault="000D01B6" w:rsidP="000D01B6">
      <w:pPr>
        <w:pStyle w:val="BodyText"/>
        <w:kinsoku w:val="0"/>
        <w:overflowPunct w:val="0"/>
        <w:ind w:left="0" w:right="115"/>
        <w:jc w:val="both"/>
        <w:rPr>
          <w:lang w:eastAsia="en-US"/>
        </w:rPr>
      </w:pPr>
      <w:r w:rsidRPr="000D01B6">
        <w:lastRenderedPageBreak/>
        <w:t xml:space="preserve">Our jobs are like our galleries, open to all. </w:t>
      </w:r>
      <w:r w:rsidRPr="000D01B6">
        <w:rPr>
          <w:lang w:eastAsia="en-US"/>
        </w:rPr>
        <w:t>Having a criminal record will not necessarily be a bar to working at Tate. This will depend on the nature of the job role, the nature of the offences, when the offence occurred and you</w:t>
      </w:r>
      <w:r w:rsidR="00B17AB7">
        <w:rPr>
          <w:lang w:eastAsia="en-US"/>
        </w:rPr>
        <w:t>r</w:t>
      </w:r>
      <w:r w:rsidRPr="000D01B6">
        <w:rPr>
          <w:lang w:eastAsia="en-US"/>
        </w:rPr>
        <w:t xml:space="preserve"> honesty and openness in disclosing your convictions. All of our roles at Tate are subject to a Basic Disclosure check. This check will require you to declare any unspent convictions.</w:t>
      </w:r>
    </w:p>
    <w:p w:rsidR="000D01B6" w:rsidRPr="000D01B6" w:rsidRDefault="000D01B6" w:rsidP="000D01B6">
      <w:pPr>
        <w:pStyle w:val="BodyText"/>
        <w:kinsoku w:val="0"/>
        <w:overflowPunct w:val="0"/>
        <w:ind w:left="0" w:right="115"/>
        <w:jc w:val="both"/>
        <w:rPr>
          <w:lang w:eastAsia="en-US"/>
        </w:rPr>
      </w:pPr>
    </w:p>
    <w:p w:rsidR="000D01B6" w:rsidRPr="000D01B6" w:rsidRDefault="000D01B6" w:rsidP="000D01B6">
      <w:r w:rsidRPr="000D01B6">
        <w:rPr>
          <w:spacing w:val="1"/>
        </w:rPr>
        <w:t xml:space="preserve">Offers for roles working with vulnerable groups will be subject to a satisfactory Enhanced Disclosure and Barring Service check. Where this is required, it will be stated clearly in the job/role description. </w:t>
      </w:r>
      <w:r w:rsidRPr="000D01B6">
        <w:t>Where roles have been identified as requiring an Enhanced Disclosure, you will be asked to declare all convictions, cautions, reprimands or final warnings that are not “protected” as defined by the Rehabilitation of Offenders Act (Exceptions) Order 1975 (as amended in 2013).</w:t>
      </w:r>
    </w:p>
    <w:p w:rsidR="000D01B6" w:rsidRPr="000D01B6" w:rsidRDefault="000D01B6" w:rsidP="000D01B6">
      <w:pPr>
        <w:pStyle w:val="NormalWeb"/>
        <w:spacing w:after="150" w:afterAutospacing="0" w:line="288" w:lineRule="atLeast"/>
        <w:rPr>
          <w:rFonts w:ascii="Times New Roman" w:hAnsi="Times New Roman" w:cs="Times New Roman"/>
          <w:color w:val="auto"/>
          <w:sz w:val="24"/>
          <w:szCs w:val="24"/>
        </w:rPr>
      </w:pPr>
      <w:r w:rsidRPr="000D01B6">
        <w:rPr>
          <w:rFonts w:ascii="Times New Roman" w:hAnsi="Times New Roman" w:cs="Times New Roman"/>
          <w:color w:val="auto"/>
          <w:sz w:val="24"/>
          <w:szCs w:val="24"/>
        </w:rPr>
        <w:t>Guidance on completing an Enhanced Disclosure and Barring Service check and criteria on the filtering of these cautions and convictions can be found on the Disclosure and Barring Service website.</w:t>
      </w:r>
    </w:p>
    <w:p w:rsidR="000D01B6" w:rsidRPr="000D01B6" w:rsidRDefault="000D01B6" w:rsidP="000D01B6">
      <w:pPr>
        <w:pStyle w:val="NormalWeb"/>
        <w:spacing w:after="150" w:afterAutospacing="0" w:line="288" w:lineRule="atLeast"/>
        <w:rPr>
          <w:rFonts w:ascii="Times New Roman" w:hAnsi="Times New Roman" w:cs="Times New Roman"/>
          <w:color w:val="auto"/>
          <w:sz w:val="24"/>
          <w:szCs w:val="24"/>
        </w:rPr>
      </w:pPr>
      <w:r w:rsidRPr="000D01B6">
        <w:rPr>
          <w:rFonts w:ascii="Times New Roman" w:hAnsi="Times New Roman" w:cs="Times New Roman"/>
          <w:color w:val="auto"/>
          <w:sz w:val="24"/>
          <w:szCs w:val="24"/>
        </w:rPr>
        <w:t>If you would like further support and advice on completing an Enhanced Disclosure and Barring Service check, the following external organisations provide trusted information and advice services for people with convictions</w:t>
      </w:r>
      <w:r w:rsidR="00A743F3">
        <w:rPr>
          <w:rFonts w:ascii="Times New Roman" w:hAnsi="Times New Roman" w:cs="Times New Roman"/>
          <w:color w:val="auto"/>
          <w:sz w:val="24"/>
          <w:szCs w:val="24"/>
          <w:lang w:val="es-MX"/>
        </w:rPr>
        <w:t>:</w:t>
      </w:r>
      <w:r w:rsidR="00F81D65">
        <w:rPr>
          <w:rFonts w:ascii="Times New Roman" w:hAnsi="Times New Roman" w:cs="Times New Roman"/>
          <w:color w:val="auto"/>
          <w:sz w:val="24"/>
          <w:szCs w:val="24"/>
          <w:lang w:val="es-MX"/>
        </w:rPr>
        <w:t xml:space="preserve"> </w:t>
      </w:r>
      <w:r w:rsidRPr="000D01B6">
        <w:rPr>
          <w:rFonts w:ascii="Times New Roman" w:hAnsi="Times New Roman" w:cs="Times New Roman"/>
          <w:color w:val="auto"/>
          <w:sz w:val="24"/>
          <w:szCs w:val="24"/>
          <w:lang w:val="es-MX"/>
        </w:rPr>
        <w:t>NACRO (</w:t>
      </w:r>
      <w:hyperlink r:id="rId13" w:history="1">
        <w:r w:rsidRPr="000D01B6">
          <w:rPr>
            <w:rStyle w:val="Hyperlink"/>
            <w:rFonts w:ascii="Times New Roman" w:hAnsi="Times New Roman" w:cs="Times New Roman"/>
            <w:color w:val="auto"/>
            <w:sz w:val="24"/>
            <w:szCs w:val="24"/>
            <w:lang w:val="es-MX"/>
          </w:rPr>
          <w:t>www.nacro.org.uk</w:t>
        </w:r>
      </w:hyperlink>
      <w:r w:rsidRPr="000D01B6">
        <w:rPr>
          <w:rFonts w:ascii="Times New Roman" w:hAnsi="Times New Roman" w:cs="Times New Roman"/>
          <w:color w:val="auto"/>
          <w:sz w:val="24"/>
          <w:szCs w:val="24"/>
          <w:lang w:val="es-MX"/>
        </w:rPr>
        <w:t>)</w:t>
      </w:r>
      <w:r w:rsidR="00F81D65">
        <w:rPr>
          <w:rFonts w:ascii="Times New Roman" w:hAnsi="Times New Roman" w:cs="Times New Roman"/>
          <w:color w:val="auto"/>
          <w:sz w:val="24"/>
          <w:szCs w:val="24"/>
          <w:lang w:val="es-MX"/>
        </w:rPr>
        <w:t xml:space="preserve"> </w:t>
      </w:r>
      <w:r w:rsidR="00A743F3">
        <w:rPr>
          <w:rFonts w:ascii="Times New Roman" w:hAnsi="Times New Roman" w:cs="Times New Roman"/>
          <w:color w:val="auto"/>
          <w:sz w:val="24"/>
          <w:szCs w:val="24"/>
        </w:rPr>
        <w:t xml:space="preserve">and </w:t>
      </w:r>
      <w:r w:rsidRPr="000D01B6">
        <w:rPr>
          <w:rFonts w:ascii="Times New Roman" w:hAnsi="Times New Roman" w:cs="Times New Roman"/>
          <w:color w:val="auto"/>
          <w:sz w:val="24"/>
          <w:szCs w:val="24"/>
        </w:rPr>
        <w:t>Unlock (</w:t>
      </w:r>
      <w:hyperlink r:id="rId14" w:history="1">
        <w:r w:rsidRPr="000D01B6">
          <w:rPr>
            <w:rStyle w:val="Hyperlink"/>
            <w:rFonts w:ascii="Times New Roman" w:hAnsi="Times New Roman" w:cs="Times New Roman"/>
            <w:color w:val="auto"/>
            <w:sz w:val="24"/>
            <w:szCs w:val="24"/>
          </w:rPr>
          <w:t>www.unlock.org.uk</w:t>
        </w:r>
      </w:hyperlink>
      <w:r w:rsidRPr="000D01B6">
        <w:rPr>
          <w:rFonts w:ascii="Times New Roman" w:hAnsi="Times New Roman" w:cs="Times New Roman"/>
          <w:color w:val="auto"/>
          <w:sz w:val="24"/>
          <w:szCs w:val="24"/>
        </w:rPr>
        <w:t xml:space="preserve">) </w:t>
      </w:r>
    </w:p>
    <w:p w:rsidR="000D01B6" w:rsidRPr="000D01B6" w:rsidRDefault="000D01B6" w:rsidP="000D01B6">
      <w:pPr>
        <w:widowControl/>
        <w:tabs>
          <w:tab w:val="left" w:pos="720"/>
        </w:tabs>
        <w:overflowPunct w:val="0"/>
        <w:textAlignment w:val="baseline"/>
      </w:pPr>
    </w:p>
    <w:p w:rsidR="000D01B6" w:rsidRPr="000D01B6" w:rsidRDefault="000D01B6" w:rsidP="000D01B6">
      <w:pPr>
        <w:widowControl/>
        <w:tabs>
          <w:tab w:val="left" w:pos="720"/>
        </w:tabs>
        <w:overflowPunct w:val="0"/>
        <w:textAlignment w:val="baseline"/>
        <w:rPr>
          <w:b/>
        </w:rPr>
      </w:pPr>
      <w:r w:rsidRPr="000D01B6">
        <w:rPr>
          <w:b/>
        </w:rPr>
        <w:t xml:space="preserve">Proof that you are legally entitled to work in the </w:t>
      </w:r>
      <w:smartTag w:uri="urn:schemas-microsoft-com:office:smarttags" w:element="country-region">
        <w:smartTag w:uri="urn:schemas-microsoft-com:office:smarttags" w:element="place">
          <w:r w:rsidRPr="000D01B6">
            <w:rPr>
              <w:b/>
            </w:rPr>
            <w:t>UK</w:t>
          </w:r>
        </w:smartTag>
      </w:smartTag>
      <w:r w:rsidRPr="000D01B6">
        <w:rPr>
          <w:b/>
        </w:rPr>
        <w:t xml:space="preserve"> </w:t>
      </w:r>
    </w:p>
    <w:p w:rsidR="000D01B6" w:rsidRPr="000D01B6" w:rsidRDefault="000D01B6" w:rsidP="000D01B6">
      <w:pPr>
        <w:pStyle w:val="BodyText"/>
        <w:kinsoku w:val="0"/>
        <w:overflowPunct w:val="0"/>
        <w:ind w:left="0" w:right="115"/>
        <w:jc w:val="both"/>
        <w:rPr>
          <w:b/>
          <w:spacing w:val="1"/>
        </w:rPr>
      </w:pPr>
    </w:p>
    <w:p w:rsidR="000D01B6" w:rsidRPr="000D01B6" w:rsidRDefault="000D01B6" w:rsidP="000D01B6">
      <w:pPr>
        <w:pStyle w:val="BodyText"/>
        <w:kinsoku w:val="0"/>
        <w:overflowPunct w:val="0"/>
        <w:ind w:left="0" w:right="115"/>
        <w:jc w:val="both"/>
        <w:rPr>
          <w:b/>
          <w:spacing w:val="1"/>
        </w:rPr>
      </w:pPr>
      <w:r w:rsidRPr="000D01B6">
        <w:rPr>
          <w:spacing w:val="1"/>
        </w:rPr>
        <w:t>Under the</w:t>
      </w:r>
      <w:r w:rsidR="00F6092C">
        <w:rPr>
          <w:spacing w:val="1"/>
        </w:rPr>
        <w:t xml:space="preserve"> Immigration,</w:t>
      </w:r>
      <w:r w:rsidRPr="000D01B6">
        <w:rPr>
          <w:spacing w:val="1"/>
        </w:rPr>
        <w:t xml:space="preserve"> Asylum and Nationality Act</w:t>
      </w:r>
      <w:r w:rsidR="00F6092C">
        <w:rPr>
          <w:spacing w:val="1"/>
        </w:rPr>
        <w:t xml:space="preserve"> 2006</w:t>
      </w:r>
      <w:r w:rsidRPr="000D01B6">
        <w:rPr>
          <w:spacing w:val="1"/>
        </w:rPr>
        <w:t xml:space="preserve">, we are required to check that anyone working with us has the legal right to work in the UK. All successful applicants will, therefore, be asked to provide us with documentary evidence to support their entitlement to work in the </w:t>
      </w:r>
      <w:smartTag w:uri="urn:schemas-microsoft-com:office:smarttags" w:element="country-region">
        <w:smartTag w:uri="urn:schemas-microsoft-com:office:smarttags" w:element="place">
          <w:r w:rsidRPr="000D01B6">
            <w:rPr>
              <w:spacing w:val="1"/>
            </w:rPr>
            <w:t>UK</w:t>
          </w:r>
        </w:smartTag>
      </w:smartTag>
      <w:r w:rsidRPr="000D01B6">
        <w:rPr>
          <w:spacing w:val="1"/>
        </w:rPr>
        <w:t xml:space="preserve"> prior to commencing their </w:t>
      </w:r>
      <w:r w:rsidRPr="000D01B6">
        <w:rPr>
          <w:spacing w:val="1"/>
        </w:rPr>
        <w:lastRenderedPageBreak/>
        <w:t>new role.</w:t>
      </w:r>
    </w:p>
    <w:p w:rsidR="00FB31A0" w:rsidRDefault="00FB31A0" w:rsidP="00FB31A0">
      <w:pPr>
        <w:kinsoku w:val="0"/>
        <w:overflowPunct w:val="0"/>
        <w:spacing w:before="2" w:line="280" w:lineRule="exact"/>
      </w:pPr>
    </w:p>
    <w:p w:rsidR="009C4353" w:rsidRPr="00FB31A0" w:rsidRDefault="00582762" w:rsidP="00FB31A0">
      <w:pPr>
        <w:kinsoku w:val="0"/>
        <w:overflowPunct w:val="0"/>
        <w:spacing w:before="2" w:line="280" w:lineRule="exact"/>
        <w:rPr>
          <w:rFonts w:ascii="TateBold" w:hAnsi="TateBold"/>
        </w:rPr>
      </w:pPr>
      <w:r>
        <w:rPr>
          <w:rFonts w:ascii="TateBold" w:hAnsi="TateBold"/>
          <w:spacing w:val="1"/>
        </w:rPr>
        <w:t>Privacy Statement</w:t>
      </w:r>
    </w:p>
    <w:p w:rsidR="009C4353" w:rsidRPr="000904D4" w:rsidRDefault="009C4353" w:rsidP="000904D4">
      <w:pPr>
        <w:kinsoku w:val="0"/>
        <w:overflowPunct w:val="0"/>
        <w:spacing w:before="13" w:line="260" w:lineRule="exact"/>
      </w:pPr>
    </w:p>
    <w:p w:rsidR="00D85865" w:rsidRPr="00D85865" w:rsidRDefault="00D85865" w:rsidP="00D85865">
      <w:pPr>
        <w:rPr>
          <w:color w:val="000000"/>
          <w:shd w:val="clear" w:color="auto" w:fill="FFFFFF"/>
        </w:rPr>
      </w:pPr>
      <w:r w:rsidRPr="00D85865">
        <w:rPr>
          <w:color w:val="000000"/>
          <w:shd w:val="clear" w:color="auto" w:fill="FFFFFF"/>
        </w:rPr>
        <w:t>Information provided by you as part of your application will be used for the purposes of carrying out Tate’s recruitment and selection process. Information provided by you in the Diversity Commitment section will be used to monitor Tate’s diversity policies and practices.</w:t>
      </w:r>
    </w:p>
    <w:p w:rsidR="00D85865" w:rsidRPr="00D85865" w:rsidRDefault="00D85865" w:rsidP="00D85865">
      <w:pPr>
        <w:rPr>
          <w:color w:val="000000"/>
          <w:shd w:val="clear" w:color="auto" w:fill="FFFFFF"/>
        </w:rPr>
      </w:pPr>
    </w:p>
    <w:p w:rsidR="00D85865" w:rsidRPr="00D85865" w:rsidRDefault="00D85865" w:rsidP="00D85865">
      <w:pPr>
        <w:rPr>
          <w:color w:val="000000"/>
          <w:shd w:val="clear" w:color="auto" w:fill="FFFFFF"/>
        </w:rPr>
      </w:pPr>
      <w:r w:rsidRPr="00D85865">
        <w:rPr>
          <w:color w:val="000000"/>
          <w:shd w:val="clear" w:color="auto" w:fill="FFFFFF"/>
        </w:rPr>
        <w:t xml:space="preserve">Any data about you will be held securely with access restricted to those involved in dealing with your application and in the recruitment and selection process. Once this process is completed the data relating to unsuccessful applicants will be stored for a maximum of 12 months. </w:t>
      </w:r>
    </w:p>
    <w:p w:rsidR="00D85865" w:rsidRPr="00D85865" w:rsidRDefault="00D85865" w:rsidP="00D85865">
      <w:pPr>
        <w:rPr>
          <w:color w:val="000000"/>
          <w:shd w:val="clear" w:color="auto" w:fill="FFFFFF"/>
        </w:rPr>
      </w:pPr>
    </w:p>
    <w:p w:rsidR="00D85865" w:rsidRPr="00D85865" w:rsidRDefault="00D85865" w:rsidP="00D85865">
      <w:pPr>
        <w:rPr>
          <w:color w:val="000000"/>
          <w:shd w:val="clear" w:color="auto" w:fill="FFFFFF"/>
        </w:rPr>
      </w:pPr>
      <w:r w:rsidRPr="00D85865">
        <w:rPr>
          <w:color w:val="000000"/>
          <w:shd w:val="clear" w:color="auto" w:fill="FFFFFF"/>
        </w:rPr>
        <w:t>The only exceptions to this is personal information relating to applications for positions where an appointment has been made from outside of the European Economic Area (EEA), where we may be required to retain your applicant information for a longer period to comply with UK Visa and Immigration regulations.</w:t>
      </w:r>
    </w:p>
    <w:p w:rsidR="00D85865" w:rsidRPr="00D85865" w:rsidRDefault="00D85865" w:rsidP="00D85865">
      <w:pPr>
        <w:rPr>
          <w:color w:val="000000"/>
          <w:shd w:val="clear" w:color="auto" w:fill="FFFFFF"/>
        </w:rPr>
      </w:pPr>
    </w:p>
    <w:p w:rsidR="00D85865" w:rsidRPr="00D85865" w:rsidRDefault="00D85865" w:rsidP="00D85865">
      <w:pPr>
        <w:rPr>
          <w:color w:val="000000"/>
          <w:shd w:val="clear" w:color="auto" w:fill="FFFFFF"/>
        </w:rPr>
      </w:pPr>
      <w:r w:rsidRPr="00D85865">
        <w:rPr>
          <w:color w:val="000000"/>
          <w:shd w:val="clear" w:color="auto" w:fill="FFFFFF"/>
        </w:rPr>
        <w:t>If you are the successful candidate, your application will be retained and will form the basis of your personal staff record. This data will be retained i</w:t>
      </w:r>
      <w:bookmarkStart w:id="0" w:name="_GoBack"/>
      <w:bookmarkEnd w:id="0"/>
      <w:r w:rsidRPr="00D85865">
        <w:rPr>
          <w:color w:val="000000"/>
          <w:shd w:val="clear" w:color="auto" w:fill="FFFFFF"/>
        </w:rPr>
        <w:t>n line with our staff data retention policy.</w:t>
      </w:r>
    </w:p>
    <w:p w:rsidR="00D85865" w:rsidRPr="00D85865" w:rsidRDefault="00D85865" w:rsidP="00D85865">
      <w:pPr>
        <w:rPr>
          <w:color w:val="000000"/>
          <w:shd w:val="clear" w:color="auto" w:fill="FFFFFF"/>
        </w:rPr>
      </w:pPr>
    </w:p>
    <w:p w:rsidR="00746D1F" w:rsidRDefault="00D85865" w:rsidP="00D85865">
      <w:pPr>
        <w:rPr>
          <w:color w:val="000000"/>
          <w:shd w:val="clear" w:color="auto" w:fill="FFFFFF"/>
        </w:rPr>
      </w:pPr>
      <w:r w:rsidRPr="00D85865">
        <w:rPr>
          <w:color w:val="000000"/>
          <w:shd w:val="clear" w:color="auto" w:fill="FFFFFF"/>
        </w:rPr>
        <w:t>Any diversity data retained for monitoring purposes is completely anonymised so no individual is identifiable.</w:t>
      </w:r>
    </w:p>
    <w:p w:rsidR="00D85865" w:rsidRPr="00582762" w:rsidRDefault="00D85865" w:rsidP="00D85865">
      <w:pPr>
        <w:rPr>
          <w:color w:val="000000"/>
          <w:shd w:val="clear" w:color="auto" w:fill="FFFFFF"/>
        </w:rPr>
      </w:pPr>
    </w:p>
    <w:p w:rsidR="007905CB" w:rsidRPr="00582762" w:rsidRDefault="00582762" w:rsidP="00582762">
      <w:pPr>
        <w:rPr>
          <w:color w:val="000000"/>
          <w:shd w:val="clear" w:color="auto" w:fill="FFFFFF"/>
        </w:rPr>
      </w:pPr>
      <w:r w:rsidRPr="00582762">
        <w:rPr>
          <w:color w:val="000000"/>
          <w:shd w:val="clear" w:color="auto" w:fill="FFFFFF"/>
        </w:rPr>
        <w:lastRenderedPageBreak/>
        <w:t xml:space="preserve">For more information please see Tate’s candidate privacy notice. </w:t>
      </w:r>
    </w:p>
    <w:p w:rsidR="00FB31A0" w:rsidRDefault="00FB31A0" w:rsidP="000904D4">
      <w:pPr>
        <w:pStyle w:val="BodyText"/>
        <w:kinsoku w:val="0"/>
        <w:overflowPunct w:val="0"/>
        <w:ind w:left="0" w:right="115"/>
        <w:jc w:val="both"/>
        <w:rPr>
          <w:spacing w:val="1"/>
        </w:rPr>
      </w:pPr>
    </w:p>
    <w:p w:rsidR="009C4353" w:rsidRPr="000904D4" w:rsidRDefault="009C4353" w:rsidP="000904D4">
      <w:pPr>
        <w:pStyle w:val="BodyText"/>
        <w:kinsoku w:val="0"/>
        <w:overflowPunct w:val="0"/>
        <w:ind w:left="0" w:right="115"/>
        <w:jc w:val="both"/>
        <w:rPr>
          <w:spacing w:val="1"/>
        </w:rPr>
      </w:pPr>
      <w:r w:rsidRPr="000904D4">
        <w:rPr>
          <w:spacing w:val="1"/>
        </w:rPr>
        <w:t>We hope you find the above helpful and good luck with your application</w:t>
      </w:r>
    </w:p>
    <w:p w:rsidR="007905CB" w:rsidRPr="000904D4" w:rsidRDefault="007905CB" w:rsidP="000904D4">
      <w:pPr>
        <w:pStyle w:val="BodyText"/>
        <w:kinsoku w:val="0"/>
        <w:overflowPunct w:val="0"/>
        <w:ind w:left="0" w:right="115"/>
        <w:jc w:val="both"/>
        <w:rPr>
          <w:spacing w:val="1"/>
        </w:rPr>
      </w:pPr>
    </w:p>
    <w:p w:rsidR="00FB31A0" w:rsidRDefault="007905CB" w:rsidP="006C2A15">
      <w:pPr>
        <w:pStyle w:val="BodyText"/>
        <w:kinsoku w:val="0"/>
        <w:overflowPunct w:val="0"/>
        <w:ind w:left="0" w:right="115"/>
        <w:jc w:val="both"/>
        <w:rPr>
          <w:spacing w:val="1"/>
        </w:rPr>
      </w:pPr>
      <w:r w:rsidRPr="000904D4">
        <w:rPr>
          <w:spacing w:val="1"/>
        </w:rPr>
        <w:t>If you have any questions in relation to your application</w:t>
      </w:r>
      <w:r w:rsidR="00DF34E6" w:rsidRPr="000904D4">
        <w:rPr>
          <w:spacing w:val="1"/>
        </w:rPr>
        <w:t>,</w:t>
      </w:r>
      <w:r w:rsidRPr="000904D4">
        <w:rPr>
          <w:spacing w:val="1"/>
        </w:rPr>
        <w:t xml:space="preserve"> please contact a member of the Human Resources team on 020 7887 </w:t>
      </w:r>
      <w:r w:rsidR="000D01B6">
        <w:rPr>
          <w:spacing w:val="1"/>
        </w:rPr>
        <w:t>8027</w:t>
      </w:r>
      <w:r w:rsidRPr="000904D4">
        <w:rPr>
          <w:spacing w:val="1"/>
        </w:rPr>
        <w:t xml:space="preserve">. Alternatively you can email us at </w:t>
      </w:r>
      <w:hyperlink r:id="rId15" w:history="1">
        <w:r w:rsidR="000904D4" w:rsidRPr="00BF521A">
          <w:rPr>
            <w:rStyle w:val="Hyperlink"/>
            <w:spacing w:val="1"/>
          </w:rPr>
          <w:t>galleryjobs@tate.org.uk</w:t>
        </w:r>
      </w:hyperlink>
      <w:r w:rsidR="0030440A">
        <w:rPr>
          <w:spacing w:val="1"/>
        </w:rPr>
        <w:t>.</w:t>
      </w:r>
    </w:p>
    <w:p w:rsidR="0030440A" w:rsidRDefault="0030440A" w:rsidP="006C2A15">
      <w:pPr>
        <w:pStyle w:val="BodyText"/>
        <w:kinsoku w:val="0"/>
        <w:overflowPunct w:val="0"/>
        <w:ind w:left="0" w:right="115"/>
        <w:jc w:val="both"/>
        <w:rPr>
          <w:spacing w:val="1"/>
        </w:rPr>
      </w:pPr>
    </w:p>
    <w:p w:rsidR="0030440A" w:rsidRDefault="0030440A" w:rsidP="006C2A15">
      <w:pPr>
        <w:pStyle w:val="BodyText"/>
        <w:kinsoku w:val="0"/>
        <w:overflowPunct w:val="0"/>
        <w:ind w:left="0" w:right="115"/>
        <w:jc w:val="both"/>
        <w:rPr>
          <w:spacing w:val="1"/>
        </w:rPr>
      </w:pPr>
    </w:p>
    <w:p w:rsidR="009276F0" w:rsidRPr="0030440A" w:rsidRDefault="0030440A" w:rsidP="0030440A">
      <w:pPr>
        <w:rPr>
          <w:i/>
          <w:iCs/>
          <w:szCs w:val="20"/>
        </w:rPr>
      </w:pPr>
      <w:r>
        <w:rPr>
          <w:noProof/>
        </w:rPr>
        <mc:AlternateContent>
          <mc:Choice Requires="wpg">
            <w:drawing>
              <wp:anchor distT="0" distB="0" distL="114300" distR="114300" simplePos="0" relativeHeight="251660800" behindDoc="0" locked="0" layoutInCell="1" allowOverlap="1" wp14:anchorId="43DD8278" wp14:editId="23E31C66">
                <wp:simplePos x="0" y="0"/>
                <wp:positionH relativeFrom="column">
                  <wp:posOffset>4445</wp:posOffset>
                </wp:positionH>
                <wp:positionV relativeFrom="paragraph">
                  <wp:posOffset>-5080</wp:posOffset>
                </wp:positionV>
                <wp:extent cx="5911850" cy="1314450"/>
                <wp:effectExtent l="0" t="0" r="0" b="0"/>
                <wp:wrapNone/>
                <wp:docPr id="17" name="Group 17"/>
                <wp:cNvGraphicFramePr/>
                <a:graphic xmlns:a="http://schemas.openxmlformats.org/drawingml/2006/main">
                  <a:graphicData uri="http://schemas.microsoft.com/office/word/2010/wordprocessingGroup">
                    <wpg:wgp>
                      <wpg:cNvGrpSpPr/>
                      <wpg:grpSpPr>
                        <a:xfrm>
                          <a:off x="0" y="0"/>
                          <a:ext cx="5911850" cy="1314450"/>
                          <a:chOff x="161925" y="0"/>
                          <a:chExt cx="5911850" cy="1314450"/>
                        </a:xfrm>
                      </wpg:grpSpPr>
                      <pic:pic xmlns:pic="http://schemas.openxmlformats.org/drawingml/2006/picture">
                        <pic:nvPicPr>
                          <pic:cNvPr id="24" name="Picture 24" descr="C:\Users\cr-04.TATE_GALLERY.000\AppData\Local\Microsoft\Windows\Temporary Internet Files\Content.Outlook\UDI8SP9Z\BITC_Planters_race-at-work1 (2).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171825" y="0"/>
                            <a:ext cx="1219835" cy="1314450"/>
                          </a:xfrm>
                          <a:prstGeom prst="rect">
                            <a:avLst/>
                          </a:prstGeom>
                          <a:noFill/>
                          <a:ln>
                            <a:noFill/>
                          </a:ln>
                        </pic:spPr>
                      </pic:pic>
                      <pic:pic xmlns:pic="http://schemas.openxmlformats.org/drawingml/2006/picture">
                        <pic:nvPicPr>
                          <pic:cNvPr id="25" name="Picture 25" descr="C:\Users\cf-20.TATE_GALLERY.003\AppData\Local\Microsoft\Windows\Temporary Internet Files\Content.Outlook\7KKR8TNQ\employer_small.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72000" y="247650"/>
                            <a:ext cx="1501775" cy="779780"/>
                          </a:xfrm>
                          <a:prstGeom prst="rect">
                            <a:avLst/>
                          </a:prstGeom>
                          <a:noFill/>
                          <a:ln>
                            <a:noFill/>
                          </a:ln>
                        </pic:spPr>
                      </pic:pic>
                      <pic:pic xmlns:pic="http://schemas.openxmlformats.org/drawingml/2006/picture">
                        <pic:nvPicPr>
                          <pic:cNvPr id="26" name="Picture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61925" y="228600"/>
                            <a:ext cx="1152525" cy="1052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EC5CB8" id="Group 17" o:spid="_x0000_s1026" style="position:absolute;margin-left:.35pt;margin-top:-.4pt;width:465.5pt;height:103.5pt;z-index:251660800;mso-width-relative:margin;mso-height-relative:margin" coordorigin="1619" coordsize="59118,13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1718;width:12198;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796/DAAAA2wAAAA8AAABkcnMvZG93bnJldi54bWxEj0+LwjAUxO8LfofwBC+LpitFpBpFZIVe&#10;hPUveHs0z7bYvJQm2vrtN4LgcZiZ3zDzZWcq8aDGlZYV/IwiEMSZ1SXnCo6HzXAKwnlkjZVlUvAk&#10;B8tF72uOibYt7+ix97kIEHYJKii8rxMpXVaQQTeyNXHwrrYx6INscqkbbAPcVHIcRRNpsOSwUGBN&#10;64Ky2/5uFEy7Y9qmcXY9b+/fp9941zp5+VNq0O9WMxCeOv8Jv9upVjCO4fUl/A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v3r8MAAADbAAAADwAAAAAAAAAAAAAAAACf&#10;AgAAZHJzL2Rvd25yZXYueG1sUEsFBgAAAAAEAAQA9wAAAI8DAAAAAA==&#10;">
                  <v:imagedata r:id="rId19" o:title="BITC_Planters_race-at-work1 (2)"/>
                  <v:path arrowok="t"/>
                </v:shape>
                <v:shape id="Picture 25" o:spid="_x0000_s1028" type="#_x0000_t75" style="position:absolute;left:45720;top:2476;width:15017;height:7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wzCAAAA2wAAAA8AAABkcnMvZG93bnJldi54bWxEj0FrwkAUhO+F/oflFbzVjQElRDciQkGh&#10;l1oLPT6yz2xI9m3IbtfUX+8WhB6HmfmG2Wwn24tIo28dK1jMMxDEtdMtNwrOn2+vBQgfkDX2jknB&#10;L3nYVs9PGyy1u/IHxVNoRIKwL1GBCWEopfS1IYt+7gbi5F3caDEkOTZSj3hNcNvLPMtW0mLLacHg&#10;QHtDdXf6sQrk7XzkjOJ3jaboLvFdfhV5VGr2Mu3WIAJN4T/8aB+0gnwJf1/SD5D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vzsMwgAAANsAAAAPAAAAAAAAAAAAAAAAAJ8C&#10;AABkcnMvZG93bnJldi54bWxQSwUGAAAAAAQABAD3AAAAjgMAAAAA&#10;">
                  <v:imagedata r:id="rId20" o:title="employer_small"/>
                  <v:path arrowok="t"/>
                </v:shape>
                <v:shape id="Picture 26" o:spid="_x0000_s1029" type="#_x0000_t75" style="position:absolute;left:1619;top:2286;width:11525;height:10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IkDDAAAA2wAAAA8AAABkcnMvZG93bnJldi54bWxEj0+LwjAUxO+C3yE8YW+aKipSjSLCorvu&#10;xT/g9ZE822LzUpusdv30RljwOMzMb5jZorGluFHtC8cK+r0EBLF2puBMwfHw2Z2A8AHZYOmYFPyR&#10;h8W83Zphatydd3Tbh0xECPsUFeQhVKmUXudk0fdcRRy9s6sthijrTJoa7xFuSzlIkrG0WHBcyLGi&#10;VU76sv+1Cqrd+jT6eujvPv1ckvVQX1ePLSr10WmWUxCBmvAO/7c3RsFgDK8v8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0iQMMAAADbAAAADwAAAAAAAAAAAAAAAACf&#10;AgAAZHJzL2Rvd25yZXYueG1sUEsFBgAAAAAEAAQA9wAAAI8DAAAAAA==&#10;">
                  <v:imagedata r:id="rId21" o:title=""/>
                  <v:path arrowok="t"/>
                </v:shape>
              </v:group>
            </w:pict>
          </mc:Fallback>
        </mc:AlternateContent>
      </w:r>
      <w:r>
        <w:rPr>
          <w:noProof/>
        </w:rPr>
        <w:t xml:space="preserve">                                        </w:t>
      </w:r>
      <w:r>
        <w:rPr>
          <w:noProof/>
        </w:rPr>
        <w:drawing>
          <wp:inline distT="0" distB="0" distL="0" distR="0" wp14:anchorId="18E94902" wp14:editId="48A285CD">
            <wp:extent cx="1152525" cy="1247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1247775"/>
                    </a:xfrm>
                    <a:prstGeom prst="rect">
                      <a:avLst/>
                    </a:prstGeom>
                    <a:noFill/>
                    <a:ln>
                      <a:noFill/>
                    </a:ln>
                  </pic:spPr>
                </pic:pic>
              </a:graphicData>
            </a:graphic>
          </wp:inline>
        </w:drawing>
      </w:r>
      <w:r>
        <w:rPr>
          <w:i/>
          <w:iCs/>
        </w:rPr>
        <w:br w:type="textWrapping" w:clear="all"/>
        <w:t xml:space="preserve">                                       </w:t>
      </w:r>
      <w:r w:rsidR="002C51D8">
        <w:rPr>
          <w:noProof/>
        </w:rPr>
        <mc:AlternateContent>
          <mc:Choice Requires="wpg">
            <w:drawing>
              <wp:anchor distT="0" distB="0" distL="114300" distR="114300" simplePos="0" relativeHeight="251658752" behindDoc="0" locked="0" layoutInCell="1" allowOverlap="1" wp14:anchorId="5761CA87" wp14:editId="5DA388F0">
                <wp:simplePos x="0" y="0"/>
                <wp:positionH relativeFrom="column">
                  <wp:posOffset>1171575</wp:posOffset>
                </wp:positionH>
                <wp:positionV relativeFrom="paragraph">
                  <wp:posOffset>4924425</wp:posOffset>
                </wp:positionV>
                <wp:extent cx="5864225" cy="1381125"/>
                <wp:effectExtent l="0" t="0" r="0" b="0"/>
                <wp:wrapNone/>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1381125"/>
                          <a:chOff x="0" y="0"/>
                          <a:chExt cx="5864225" cy="1381125"/>
                        </a:xfrm>
                      </wpg:grpSpPr>
                      <pic:pic xmlns:pic="http://schemas.openxmlformats.org/drawingml/2006/picture">
                        <pic:nvPicPr>
                          <pic:cNvPr id="7" name="Picture 10" descr="C:\Users\cr-04.TATE_GALLERY.000\AppData\Local\Microsoft\Windows\Temporary Internet Files\Content.Outlook\UDI8SP9Z\BITC_Planters_race-at-work1 (2).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962275" y="66675"/>
                            <a:ext cx="1219835" cy="1314450"/>
                          </a:xfrm>
                          <a:prstGeom prst="rect">
                            <a:avLst/>
                          </a:prstGeom>
                          <a:noFill/>
                          <a:ln>
                            <a:noFill/>
                          </a:ln>
                        </pic:spPr>
                      </pic:pic>
                      <pic:pic xmlns:pic="http://schemas.openxmlformats.org/drawingml/2006/picture">
                        <pic:nvPicPr>
                          <pic:cNvPr id="8" name="Picture 11" descr="C:\Users\cf-20.TATE_GALLERY.003\AppData\Local\Microsoft\Windows\Temporary Internet Files\Content.Outlook\7KKR8TNQ\enei_Member_logo.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0" cy="1272540"/>
                          </a:xfrm>
                          <a:prstGeom prst="rect">
                            <a:avLst/>
                          </a:prstGeom>
                          <a:noFill/>
                          <a:ln>
                            <a:noFill/>
                          </a:ln>
                        </pic:spPr>
                      </pic:pic>
                      <pic:pic xmlns:pic="http://schemas.openxmlformats.org/drawingml/2006/picture">
                        <pic:nvPicPr>
                          <pic:cNvPr id="12" name="Picture 13" descr="C:\Users\cf-20.TATE_GALLERY.003\AppData\Local\Microsoft\Windows\Temporary Internet Files\Content.Outlook\7KKR8TNQ\employer_small.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62450" y="314325"/>
                            <a:ext cx="1501775" cy="779780"/>
                          </a:xfrm>
                          <a:prstGeom prst="rect">
                            <a:avLst/>
                          </a:prstGeom>
                          <a:noFill/>
                          <a:ln>
                            <a:noFill/>
                          </a:ln>
                        </pic:spPr>
                      </pic:pic>
                      <pic:pic xmlns:pic="http://schemas.openxmlformats.org/drawingml/2006/picture">
                        <pic:nvPicPr>
                          <pic:cNvPr id="14" name="Picture 9" descr="C:\Users\cf-20.TATE_GALLERY.003\AppData\Local\Microsoft\Windows\Temporary Internet Files\Content.Outlook\EJQEYYWS\stw-top-100-employer-2017-black.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38300" y="104775"/>
                            <a:ext cx="1050925" cy="11372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2C43418" id="Group 15" o:spid="_x0000_s1026" style="position:absolute;margin-left:92.25pt;margin-top:387.75pt;width:461.75pt;height:108.75pt;z-index:251658752" coordsize="58642,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">
                <v:shape id="Picture 10" o:spid="_x0000_s1027" type="#_x0000_t75" style="position:absolute;left:29622;top:666;width:12199;height:1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c9ubFAAAA2gAAAA8AAABkcnMvZG93bnJldi54bWxEj0trwzAQhO+F/AexgV5KLTeExjhRQggN&#10;+BJoHi30tlgb28RaGUt+9N9HhUKOw8x8w6w2o6lFT62rLCt4i2IQxLnVFRcKLuf9awLCeWSNtWVS&#10;8EsONuvJ0wpTbQc+Un/yhQgQdikqKL1vUildXpJBF9mGOHhX2xr0QbaF1C0OAW5qOYvjd2mw4rBQ&#10;YkO7kvLbqTMKkvGSDdk8v34fupevj/lxcPLnU6nn6bhdgvA0+kf4v51pBQv4uxJu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HPbmxQAAANoAAAAPAAAAAAAAAAAAAAAA&#10;AJ8CAABkcnMvZG93bnJldi54bWxQSwUGAAAAAAQABAD3AAAAkQMAAAAA&#10;">
                  <v:imagedata r:id="rId19" o:title="BITC_Planters_race-at-work1 (2)"/>
                  <v:path arrowok="t"/>
                </v:shape>
                <v:shape id="Picture 11" o:spid="_x0000_s1028" type="#_x0000_t75" style="position:absolute;width:11874;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OXHTAAAAA2gAAAA8AAABkcnMvZG93bnJldi54bWxET8tqwkAU3Rf8h+EW3JQ6aRZSoqOEaMVd&#10;8RHXl8xtEpq5EzNjEvv1zkLo8nDey/VoGtFT52rLCj5mEQjiwuqaSwXn09f7JwjnkTU2lknBnRys&#10;V5OXJSbaDnyg/uhLEULYJaig8r5NpHRFRQbdzLbEgfuxnUEfYFdK3eEQwk0j4yiaS4M1h4YKW8oq&#10;Kn6PN6Ng61nv/vK8z9oiTy/7+Pq2+Ualpq9jugDhafT/4qd7rxWEreFKuA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5cdMAAAADaAAAADwAAAAAAAAAAAAAAAACfAgAA&#10;ZHJzL2Rvd25yZXYueG1sUEsFBgAAAAAEAAQA9wAAAIwDAAAAAA==&#10;">
                  <v:imagedata r:id="rId25" o:title="enei_Member_logo"/>
                  <v:path arrowok="t"/>
                </v:shape>
                <v:shape id="Picture 13" o:spid="_x0000_s1029" type="#_x0000_t75" style="position:absolute;left:43624;top:3143;width:15018;height:7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acXAAAAA2wAAAA8AAABkcnMvZG93bnJldi54bWxETz1rwzAQ3Qv5D+IK3Wq5HopxrIRQKKSQ&#10;JW4KGQ/rYplYJ2OpspNfXxUK3e7xPq/eLnYQkSbfO1bwkuUgiFune+4UnD7fn0sQPiBrHByTght5&#10;2G5WDzVW2s18pNiETqQQ9hUqMCGMlZS+NWTRZ24kTtzFTRZDglMn9YRzCreDLPL8VVrsOTUYHOnN&#10;UHttvq0CeT99cE7x3KIpr5d4kF9lEZV6elx2axCBlvAv/nPvdZpfwO8v6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ppxcAAAADbAAAADwAAAAAAAAAAAAAAAACfAgAA&#10;ZHJzL2Rvd25yZXYueG1sUEsFBgAAAAAEAAQA9wAAAIwDAAAAAA==&#10;">
                  <v:imagedata r:id="rId20" o:title="employer_small"/>
                  <v:path arrowok="t"/>
                </v:shape>
                <v:shape id="Picture 9" o:spid="_x0000_s1030" type="#_x0000_t75" style="position:absolute;left:16383;top:1047;width:10509;height:1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Z2nHBAAAA2wAAAA8AAABkcnMvZG93bnJldi54bWxET0trwkAQvgv+h2UEb2ZTqaVNXSUIFk+C&#10;UWiPQ3byaLOzIbt59N93BaG3+fies91PphEDda62rOApikEQ51bXXCq4XY+rVxDOI2tsLJOCX3Kw&#10;381nW0y0HflCQ+ZLEULYJaig8r5NpHR5RQZdZFviwBW2M+gD7EqpOxxDuGnkOo5fpMGaQ0OFLR0q&#10;yn+y3ij4kNe8/07PrL+Kz0say8PbZsyUWi6m9B2Ep8n/ix/ukw7zn+H+Szh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Z2nHBAAAA2wAAAA8AAAAAAAAAAAAAAAAAnwIA&#10;AGRycy9kb3ducmV2LnhtbFBLBQYAAAAABAAEAPcAAACNAwAAAAA=&#10;">
                  <v:imagedata r:id="rId26" o:title="stw-top-100-employer-2017-black"/>
                  <v:path arrowok="t"/>
                </v:shape>
              </v:group>
            </w:pict>
          </mc:Fallback>
        </mc:AlternateContent>
      </w:r>
      <w:r w:rsidR="002C51D8">
        <w:rPr>
          <w:noProof/>
        </w:rPr>
        <mc:AlternateContent>
          <mc:Choice Requires="wpg">
            <w:drawing>
              <wp:anchor distT="0" distB="0" distL="114300" distR="114300" simplePos="0" relativeHeight="251656704" behindDoc="0" locked="0" layoutInCell="1" allowOverlap="1" wp14:anchorId="65C94E9B" wp14:editId="76D96DF7">
                <wp:simplePos x="0" y="0"/>
                <wp:positionH relativeFrom="column">
                  <wp:posOffset>1171575</wp:posOffset>
                </wp:positionH>
                <wp:positionV relativeFrom="paragraph">
                  <wp:posOffset>4924425</wp:posOffset>
                </wp:positionV>
                <wp:extent cx="5864225" cy="1381125"/>
                <wp:effectExtent l="0" t="0" r="0" b="0"/>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1381125"/>
                          <a:chOff x="0" y="0"/>
                          <a:chExt cx="5864225" cy="1381125"/>
                        </a:xfrm>
                      </wpg:grpSpPr>
                      <pic:pic xmlns:pic="http://schemas.openxmlformats.org/drawingml/2006/picture">
                        <pic:nvPicPr>
                          <pic:cNvPr id="2" name="Picture 10" descr="C:\Users\cr-04.TATE_GALLERY.000\AppData\Local\Microsoft\Windows\Temporary Internet Files\Content.Outlook\UDI8SP9Z\BITC_Planters_race-at-work1 (2).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962275" y="66675"/>
                            <a:ext cx="1219835" cy="1314450"/>
                          </a:xfrm>
                          <a:prstGeom prst="rect">
                            <a:avLst/>
                          </a:prstGeom>
                          <a:noFill/>
                          <a:ln>
                            <a:noFill/>
                          </a:ln>
                        </pic:spPr>
                      </pic:pic>
                      <pic:pic xmlns:pic="http://schemas.openxmlformats.org/drawingml/2006/picture">
                        <pic:nvPicPr>
                          <pic:cNvPr id="3" name="Picture 11" descr="C:\Users\cf-20.TATE_GALLERY.003\AppData\Local\Microsoft\Windows\Temporary Internet Files\Content.Outlook\7KKR8TNQ\enei_Member_logo.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0" cy="1272540"/>
                          </a:xfrm>
                          <a:prstGeom prst="rect">
                            <a:avLst/>
                          </a:prstGeom>
                          <a:noFill/>
                          <a:ln>
                            <a:noFill/>
                          </a:ln>
                        </pic:spPr>
                      </pic:pic>
                      <pic:pic xmlns:pic="http://schemas.openxmlformats.org/drawingml/2006/picture">
                        <pic:nvPicPr>
                          <pic:cNvPr id="4" name="Picture 13" descr="C:\Users\cf-20.TATE_GALLERY.003\AppData\Local\Microsoft\Windows\Temporary Internet Files\Content.Outlook\7KKR8TNQ\employer_small.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62450" y="314325"/>
                            <a:ext cx="1501775" cy="779780"/>
                          </a:xfrm>
                          <a:prstGeom prst="rect">
                            <a:avLst/>
                          </a:prstGeom>
                          <a:noFill/>
                          <a:ln>
                            <a:noFill/>
                          </a:ln>
                        </pic:spPr>
                      </pic:pic>
                      <pic:pic xmlns:pic="http://schemas.openxmlformats.org/drawingml/2006/picture">
                        <pic:nvPicPr>
                          <pic:cNvPr id="5" name="Picture 9" descr="C:\Users\cf-20.TATE_GALLERY.003\AppData\Local\Microsoft\Windows\Temporary Internet Files\Content.Outlook\EJQEYYWS\stw-top-100-employer-2017-black.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38300" y="104775"/>
                            <a:ext cx="1050925" cy="11372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BDA1E9" id="Group 15" o:spid="_x0000_s1026" style="position:absolute;margin-left:92.25pt;margin-top:387.75pt;width:461.75pt;height:108.75pt;z-index:251656704" coordsize="58642,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">
                <v:shape id="Picture 10" o:spid="_x0000_s1027" type="#_x0000_t75" style="position:absolute;left:29622;top:666;width:12199;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">
                  <v:imagedata r:id="rId28" o:title="BITC_Planters_race-at-work1 (2)"/>
                </v:shape>
                <v:shape id="Picture 11" o:spid="_x0000_s1028" type="#_x0000_t75" style="position:absolute;width:11874;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">
                  <v:imagedata r:id="rId29" o:title="enei_Member_logo"/>
                </v:shape>
                <v:shape id="Picture 13" o:spid="_x0000_s1029" type="#_x0000_t75" style="position:absolute;left:43624;top:3143;width:15018;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">
                  <v:imagedata r:id="rId30" o:title="employer_small"/>
                </v:shape>
                <v:shape id="Picture 9" o:spid="_x0000_s1030" type="#_x0000_t75" style="position:absolute;left:16383;top:1047;width:10509;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">
                  <v:imagedata r:id="rId31" o:title="stw-top-100-employer-2017-black"/>
                </v:shape>
              </v:group>
            </w:pict>
          </mc:Fallback>
        </mc:AlternateContent>
      </w:r>
      <w:r w:rsidR="002C51D8">
        <w:rPr>
          <w:noProof/>
        </w:rPr>
        <mc:AlternateContent>
          <mc:Choice Requires="wpg">
            <w:drawing>
              <wp:anchor distT="0" distB="0" distL="114300" distR="114300" simplePos="0" relativeHeight="251657728" behindDoc="0" locked="0" layoutInCell="1" allowOverlap="1" wp14:anchorId="0E5C9EE2" wp14:editId="12480B36">
                <wp:simplePos x="0" y="0"/>
                <wp:positionH relativeFrom="column">
                  <wp:posOffset>1171575</wp:posOffset>
                </wp:positionH>
                <wp:positionV relativeFrom="paragraph">
                  <wp:posOffset>4924425</wp:posOffset>
                </wp:positionV>
                <wp:extent cx="5864225" cy="13811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1381125"/>
                          <a:chOff x="0" y="0"/>
                          <a:chExt cx="5864225" cy="1381125"/>
                        </a:xfrm>
                      </wpg:grpSpPr>
                      <pic:pic xmlns:pic="http://schemas.openxmlformats.org/drawingml/2006/picture">
                        <pic:nvPicPr>
                          <pic:cNvPr id="10" name="Picture 10" descr="C:\Users\cr-04.TATE_GALLERY.000\AppData\Local\Microsoft\Windows\Temporary Internet Files\Content.Outlook\UDI8SP9Z\BITC_Planters_race-at-work1 (2).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962275" y="66675"/>
                            <a:ext cx="1219835" cy="1314450"/>
                          </a:xfrm>
                          <a:prstGeom prst="rect">
                            <a:avLst/>
                          </a:prstGeom>
                          <a:noFill/>
                          <a:ln>
                            <a:noFill/>
                          </a:ln>
                        </pic:spPr>
                      </pic:pic>
                      <pic:pic xmlns:pic="http://schemas.openxmlformats.org/drawingml/2006/picture">
                        <pic:nvPicPr>
                          <pic:cNvPr id="11" name="Picture 11" descr="C:\Users\cf-20.TATE_GALLERY.003\AppData\Local\Microsoft\Windows\Temporary Internet Files\Content.Outlook\7KKR8TNQ\enei_Member_logo.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0" cy="1272540"/>
                          </a:xfrm>
                          <a:prstGeom prst="rect">
                            <a:avLst/>
                          </a:prstGeom>
                          <a:noFill/>
                          <a:ln>
                            <a:noFill/>
                          </a:ln>
                        </pic:spPr>
                      </pic:pic>
                      <pic:pic xmlns:pic="http://schemas.openxmlformats.org/drawingml/2006/picture">
                        <pic:nvPicPr>
                          <pic:cNvPr id="13" name="Picture 13" descr="C:\Users\cf-20.TATE_GALLERY.003\AppData\Local\Microsoft\Windows\Temporary Internet Files\Content.Outlook\7KKR8TNQ\employer_small.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62450" y="314325"/>
                            <a:ext cx="1501775" cy="779780"/>
                          </a:xfrm>
                          <a:prstGeom prst="rect">
                            <a:avLst/>
                          </a:prstGeom>
                          <a:noFill/>
                          <a:ln>
                            <a:noFill/>
                          </a:ln>
                        </pic:spPr>
                      </pic:pic>
                      <pic:pic xmlns:pic="http://schemas.openxmlformats.org/drawingml/2006/picture">
                        <pic:nvPicPr>
                          <pic:cNvPr id="9" name="Picture 9" descr="C:\Users\cf-20.TATE_GALLERY.003\AppData\Local\Microsoft\Windows\Temporary Internet Files\Content.Outlook\EJQEYYWS\stw-top-100-employer-2017-black.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38300" y="104775"/>
                            <a:ext cx="1050925" cy="11372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84F15" id="Group 15" o:spid="_x0000_s1026" style="position:absolute;margin-left:92.25pt;margin-top:387.75pt;width:461.75pt;height:108.75pt;z-index:251657728" coordsize="58642,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&#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">
                <v:shape id="Picture 10" o:spid="_x0000_s1027" type="#_x0000_t75" style="position:absolute;left:29622;top:666;width:12199;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">
                  <v:imagedata r:id="rId28" o:title="BITC_Planters_race-at-work1 (2)"/>
                </v:shape>
                <v:shape id="Picture 11" o:spid="_x0000_s1028" type="#_x0000_t75" style="position:absolute;width:11874;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">
                  <v:imagedata r:id="rId29" o:title="enei_Member_logo"/>
                </v:shape>
                <v:shape id="Picture 13" o:spid="_x0000_s1029" type="#_x0000_t75" style="position:absolute;left:43624;top:3143;width:15018;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">
                  <v:imagedata r:id="rId30" o:title="employer_small"/>
                </v:shape>
                <v:shape id="Picture 9" o:spid="_x0000_s1030" type="#_x0000_t75" style="position:absolute;left:16383;top:1047;width:10509;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">
                  <v:imagedata r:id="rId31" o:title="stw-top-100-employer-2017-black"/>
                </v:shape>
              </v:group>
            </w:pict>
          </mc:Fallback>
        </mc:AlternateContent>
      </w:r>
    </w:p>
    <w:sectPr w:rsidR="009276F0" w:rsidRPr="0030440A" w:rsidSect="0030440A">
      <w:footerReference w:type="default" r:id="rId32"/>
      <w:pgSz w:w="11900" w:h="16840"/>
      <w:pgMar w:top="1134" w:right="1021" w:bottom="567" w:left="129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DD3" w:rsidRDefault="00BD2DD3">
      <w:r>
        <w:separator/>
      </w:r>
    </w:p>
  </w:endnote>
  <w:endnote w:type="continuationSeparator" w:id="0">
    <w:p w:rsidR="00BD2DD3" w:rsidRDefault="00BD2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teBold">
    <w:panose1 w:val="00000400000000000000"/>
    <w:charset w:val="00"/>
    <w:family w:val="auto"/>
    <w:pitch w:val="variable"/>
    <w:sig w:usb0="00000003" w:usb1="00000000" w:usb2="00000000" w:usb3="00000000" w:csb0="00000001" w:csb1="00000000"/>
  </w:font>
  <w:font w:name="Tate New Thin">
    <w:altName w:val="Calibri"/>
    <w:panose1 w:val="020B0304020202020204"/>
    <w:charset w:val="00"/>
    <w:family w:val="swiss"/>
    <w:notTrueType/>
    <w:pitch w:val="variable"/>
    <w:sig w:usb0="800000AF" w:usb1="5000205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9A3" w:rsidRDefault="006639A3" w:rsidP="006C2A1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DD3" w:rsidRDefault="00BD2DD3">
      <w:r>
        <w:separator/>
      </w:r>
    </w:p>
  </w:footnote>
  <w:footnote w:type="continuationSeparator" w:id="0">
    <w:p w:rsidR="00BD2DD3" w:rsidRDefault="00BD2D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E1958"/>
    <w:multiLevelType w:val="hybridMultilevel"/>
    <w:tmpl w:val="D8F0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3064A1"/>
    <w:multiLevelType w:val="hybridMultilevel"/>
    <w:tmpl w:val="96F0E300"/>
    <w:lvl w:ilvl="0" w:tplc="57D60EDE">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9E7CC3"/>
    <w:multiLevelType w:val="hybridMultilevel"/>
    <w:tmpl w:val="99502332"/>
    <w:lvl w:ilvl="0" w:tplc="57D60EDE">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E3"/>
    <w:rsid w:val="00005F38"/>
    <w:rsid w:val="000904D4"/>
    <w:rsid w:val="000B697A"/>
    <w:rsid w:val="000C0EA8"/>
    <w:rsid w:val="000D01B6"/>
    <w:rsid w:val="000E5BA2"/>
    <w:rsid w:val="000F4380"/>
    <w:rsid w:val="00100298"/>
    <w:rsid w:val="001B0740"/>
    <w:rsid w:val="0022254F"/>
    <w:rsid w:val="002B4088"/>
    <w:rsid w:val="002C28D3"/>
    <w:rsid w:val="002C51D8"/>
    <w:rsid w:val="0030440A"/>
    <w:rsid w:val="00363857"/>
    <w:rsid w:val="003A2536"/>
    <w:rsid w:val="003D1058"/>
    <w:rsid w:val="003D1452"/>
    <w:rsid w:val="00412AD5"/>
    <w:rsid w:val="004F03AF"/>
    <w:rsid w:val="00521154"/>
    <w:rsid w:val="00567904"/>
    <w:rsid w:val="0057270C"/>
    <w:rsid w:val="00582762"/>
    <w:rsid w:val="005A06CD"/>
    <w:rsid w:val="005C05E7"/>
    <w:rsid w:val="005C7B82"/>
    <w:rsid w:val="00655C2A"/>
    <w:rsid w:val="006639A3"/>
    <w:rsid w:val="006A353D"/>
    <w:rsid w:val="006C2A15"/>
    <w:rsid w:val="006F2E2D"/>
    <w:rsid w:val="00701CDD"/>
    <w:rsid w:val="00746D1F"/>
    <w:rsid w:val="007905CB"/>
    <w:rsid w:val="00806E54"/>
    <w:rsid w:val="00837A30"/>
    <w:rsid w:val="008C3341"/>
    <w:rsid w:val="008E7BA9"/>
    <w:rsid w:val="008F5408"/>
    <w:rsid w:val="00910437"/>
    <w:rsid w:val="009172EC"/>
    <w:rsid w:val="009276F0"/>
    <w:rsid w:val="00935EFB"/>
    <w:rsid w:val="009A2DFD"/>
    <w:rsid w:val="009B5133"/>
    <w:rsid w:val="009C4353"/>
    <w:rsid w:val="009C693C"/>
    <w:rsid w:val="009F5D57"/>
    <w:rsid w:val="00A67613"/>
    <w:rsid w:val="00A7149B"/>
    <w:rsid w:val="00A743F3"/>
    <w:rsid w:val="00A95F95"/>
    <w:rsid w:val="00B1296E"/>
    <w:rsid w:val="00B17AB7"/>
    <w:rsid w:val="00BD2DD3"/>
    <w:rsid w:val="00BD3A68"/>
    <w:rsid w:val="00BD741B"/>
    <w:rsid w:val="00C33F38"/>
    <w:rsid w:val="00C7169B"/>
    <w:rsid w:val="00C924B3"/>
    <w:rsid w:val="00CC0045"/>
    <w:rsid w:val="00D85865"/>
    <w:rsid w:val="00DE1548"/>
    <w:rsid w:val="00DF09DC"/>
    <w:rsid w:val="00DF34E6"/>
    <w:rsid w:val="00EC62C7"/>
    <w:rsid w:val="00EE3707"/>
    <w:rsid w:val="00EF0331"/>
    <w:rsid w:val="00F06D9E"/>
    <w:rsid w:val="00F42EE6"/>
    <w:rsid w:val="00F51AA8"/>
    <w:rsid w:val="00F6092C"/>
    <w:rsid w:val="00F63655"/>
    <w:rsid w:val="00F81D65"/>
    <w:rsid w:val="00FB31A0"/>
    <w:rsid w:val="00FD2871"/>
    <w:rsid w:val="00FD4B8D"/>
    <w:rsid w:val="00FD5FB3"/>
    <w:rsid w:val="00FE5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15:chartTrackingRefBased/>
  <w15:docId w15:val="{4823D116-2701-4B8F-AB54-94E5AC3D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8"/>
    </w:pPr>
  </w:style>
  <w:style w:type="character" w:customStyle="1" w:styleId="BodyTextChar">
    <w:name w:val="Body Text Char"/>
    <w:link w:val="BodyText"/>
    <w:uiPriority w:val="99"/>
    <w:semiHidden/>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rsid w:val="007905CB"/>
    <w:rPr>
      <w:color w:val="0000FF"/>
      <w:u w:val="single"/>
    </w:rPr>
  </w:style>
  <w:style w:type="paragraph" w:styleId="Header">
    <w:name w:val="header"/>
    <w:basedOn w:val="Normal"/>
    <w:rsid w:val="006C2A15"/>
    <w:pPr>
      <w:tabs>
        <w:tab w:val="center" w:pos="4153"/>
        <w:tab w:val="right" w:pos="8306"/>
      </w:tabs>
    </w:pPr>
  </w:style>
  <w:style w:type="paragraph" w:styleId="Footer">
    <w:name w:val="footer"/>
    <w:basedOn w:val="Normal"/>
    <w:rsid w:val="006C2A15"/>
    <w:pPr>
      <w:tabs>
        <w:tab w:val="center" w:pos="4153"/>
        <w:tab w:val="right" w:pos="8306"/>
      </w:tabs>
    </w:pPr>
  </w:style>
  <w:style w:type="paragraph" w:styleId="NormalWeb">
    <w:name w:val="Normal (Web)"/>
    <w:basedOn w:val="Normal"/>
    <w:rsid w:val="000D01B6"/>
    <w:pPr>
      <w:widowControl/>
      <w:autoSpaceDE/>
      <w:autoSpaceDN/>
      <w:adjustRightInd/>
      <w:spacing w:before="100" w:beforeAutospacing="1" w:after="100" w:afterAutospacing="1"/>
    </w:pPr>
    <w:rPr>
      <w:rFonts w:ascii="Arial" w:hAnsi="Arial" w:cs="Arial"/>
      <w:color w:val="000000"/>
      <w:sz w:val="18"/>
      <w:szCs w:val="18"/>
    </w:rPr>
  </w:style>
  <w:style w:type="character" w:styleId="FollowedHyperlink">
    <w:name w:val="FollowedHyperlink"/>
    <w:uiPriority w:val="99"/>
    <w:semiHidden/>
    <w:unhideWhenUsed/>
    <w:rsid w:val="009172EC"/>
    <w:rPr>
      <w:color w:val="954F72"/>
      <w:u w:val="single"/>
    </w:rPr>
  </w:style>
  <w:style w:type="character" w:styleId="CommentReference">
    <w:name w:val="annotation reference"/>
    <w:uiPriority w:val="99"/>
    <w:semiHidden/>
    <w:unhideWhenUsed/>
    <w:rsid w:val="00EC62C7"/>
    <w:rPr>
      <w:sz w:val="16"/>
      <w:szCs w:val="16"/>
    </w:rPr>
  </w:style>
  <w:style w:type="paragraph" w:styleId="CommentText">
    <w:name w:val="annotation text"/>
    <w:basedOn w:val="Normal"/>
    <w:link w:val="CommentTextChar"/>
    <w:uiPriority w:val="99"/>
    <w:semiHidden/>
    <w:unhideWhenUsed/>
    <w:rsid w:val="00EC62C7"/>
    <w:rPr>
      <w:sz w:val="20"/>
      <w:szCs w:val="20"/>
    </w:rPr>
  </w:style>
  <w:style w:type="character" w:customStyle="1" w:styleId="CommentTextChar">
    <w:name w:val="Comment Text Char"/>
    <w:link w:val="CommentText"/>
    <w:uiPriority w:val="99"/>
    <w:semiHidden/>
    <w:rsid w:val="00EC62C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EC62C7"/>
    <w:rPr>
      <w:b/>
      <w:bCs/>
    </w:rPr>
  </w:style>
  <w:style w:type="character" w:customStyle="1" w:styleId="CommentSubjectChar">
    <w:name w:val="Comment Subject Char"/>
    <w:link w:val="CommentSubject"/>
    <w:uiPriority w:val="99"/>
    <w:semiHidden/>
    <w:rsid w:val="00EC62C7"/>
    <w:rPr>
      <w:rFonts w:ascii="Times New Roman" w:hAnsi="Times New Roman"/>
      <w:b/>
      <w:bCs/>
    </w:rPr>
  </w:style>
  <w:style w:type="paragraph" w:styleId="BalloonText">
    <w:name w:val="Balloon Text"/>
    <w:basedOn w:val="Normal"/>
    <w:link w:val="BalloonTextChar"/>
    <w:uiPriority w:val="99"/>
    <w:semiHidden/>
    <w:unhideWhenUsed/>
    <w:rsid w:val="00EC62C7"/>
    <w:rPr>
      <w:rFonts w:ascii="Tahoma" w:hAnsi="Tahoma" w:cs="Tahoma"/>
      <w:sz w:val="16"/>
      <w:szCs w:val="16"/>
    </w:rPr>
  </w:style>
  <w:style w:type="character" w:customStyle="1" w:styleId="BalloonTextChar">
    <w:name w:val="Balloon Text Char"/>
    <w:link w:val="BalloonText"/>
    <w:uiPriority w:val="99"/>
    <w:semiHidden/>
    <w:rsid w:val="00EC62C7"/>
    <w:rPr>
      <w:rFonts w:ascii="Tahoma" w:hAnsi="Tahoma" w:cs="Tahoma"/>
      <w:sz w:val="16"/>
      <w:szCs w:val="16"/>
    </w:rPr>
  </w:style>
  <w:style w:type="paragraph" w:customStyle="1" w:styleId="CharChar">
    <w:name w:val=" Char Char"/>
    <w:basedOn w:val="Normal"/>
    <w:rsid w:val="0030440A"/>
    <w:pPr>
      <w:widowControl/>
      <w:autoSpaceDE/>
      <w:autoSpaceDN/>
      <w:adjustRightInd/>
      <w:spacing w:after="160" w:line="240" w:lineRule="exact"/>
      <w:ind w:left="1474"/>
      <w:jc w:val="both"/>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cro.org.uk"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definition-of-disability-under-equality-act-2010"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terprisesjobs@tate.org.uk" TargetMode="External"/><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galleryjobs@tate.org.uk" TargetMode="External"/><Relationship Id="rId23" Type="http://schemas.openxmlformats.org/officeDocument/2006/relationships/image" Target="media/image9.jpeg"/><Relationship Id="rId28" Type="http://schemas.openxmlformats.org/officeDocument/2006/relationships/image" Target="media/image60.jpeg"/><Relationship Id="rId10" Type="http://schemas.openxmlformats.org/officeDocument/2006/relationships/hyperlink" Target="mailto:cateringjobs@tate.org.uk" TargetMode="External"/><Relationship Id="rId19" Type="http://schemas.openxmlformats.org/officeDocument/2006/relationships/image" Target="media/image5.jpeg"/><Relationship Id="rId31"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hyperlink" Target="mailto:galleryjobs@tate.org.uk" TargetMode="External"/><Relationship Id="rId14" Type="http://schemas.openxmlformats.org/officeDocument/2006/relationships/hyperlink" Target="http://www.unlock.org.uk" TargetMode="External"/><Relationship Id="rId22" Type="http://schemas.openxmlformats.org/officeDocument/2006/relationships/image" Target="media/image8.jpeg"/><Relationship Id="rId30"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65DB5-3D68-47D5-B005-3FEAF1148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95A45995</Template>
  <TotalTime>2</TotalTime>
  <Pages>4</Pages>
  <Words>1896</Words>
  <Characters>10238</Characters>
  <Application>Microsoft Office Word</Application>
  <DocSecurity>2</DocSecurity>
  <Lines>85</Lines>
  <Paragraphs>24</Paragraphs>
  <ScaleCrop>false</ScaleCrop>
  <HeadingPairs>
    <vt:vector size="2" baseType="variant">
      <vt:variant>
        <vt:lpstr>Title</vt:lpstr>
      </vt:variant>
      <vt:variant>
        <vt:i4>1</vt:i4>
      </vt:variant>
    </vt:vector>
  </HeadingPairs>
  <TitlesOfParts>
    <vt:vector size="1" baseType="lpstr">
      <vt:lpstr>Microsoft Word - Guidance Notes for Applicants September 2011.docx</vt:lpstr>
    </vt:vector>
  </TitlesOfParts>
  <Company>Business Disability Forum</Company>
  <LinksUpToDate>false</LinksUpToDate>
  <CharactersWithSpaces>12110</CharactersWithSpaces>
  <SharedDoc>false</SharedDoc>
  <HLinks>
    <vt:vector size="42" baseType="variant">
      <vt:variant>
        <vt:i4>7340036</vt:i4>
      </vt:variant>
      <vt:variant>
        <vt:i4>18</vt:i4>
      </vt:variant>
      <vt:variant>
        <vt:i4>0</vt:i4>
      </vt:variant>
      <vt:variant>
        <vt:i4>5</vt:i4>
      </vt:variant>
      <vt:variant>
        <vt:lpwstr>mailto:galleryjobs@tate.org.uk</vt:lpwstr>
      </vt:variant>
      <vt:variant>
        <vt:lpwstr/>
      </vt:variant>
      <vt:variant>
        <vt:i4>4718663</vt:i4>
      </vt:variant>
      <vt:variant>
        <vt:i4>15</vt:i4>
      </vt:variant>
      <vt:variant>
        <vt:i4>0</vt:i4>
      </vt:variant>
      <vt:variant>
        <vt:i4>5</vt:i4>
      </vt:variant>
      <vt:variant>
        <vt:lpwstr>http://www.unlock.org.uk/</vt:lpwstr>
      </vt:variant>
      <vt:variant>
        <vt:lpwstr/>
      </vt:variant>
      <vt:variant>
        <vt:i4>1769562</vt:i4>
      </vt:variant>
      <vt:variant>
        <vt:i4>12</vt:i4>
      </vt:variant>
      <vt:variant>
        <vt:i4>0</vt:i4>
      </vt:variant>
      <vt:variant>
        <vt:i4>5</vt:i4>
      </vt:variant>
      <vt:variant>
        <vt:lpwstr>http://www.nacro.org.uk/</vt:lpwstr>
      </vt:variant>
      <vt:variant>
        <vt:lpwstr/>
      </vt:variant>
      <vt:variant>
        <vt:i4>3014754</vt:i4>
      </vt:variant>
      <vt:variant>
        <vt:i4>9</vt:i4>
      </vt:variant>
      <vt:variant>
        <vt:i4>0</vt:i4>
      </vt:variant>
      <vt:variant>
        <vt:i4>5</vt:i4>
      </vt:variant>
      <vt:variant>
        <vt:lpwstr>https://www.gov.uk/definition-of-disability-under-equality-act-2010</vt:lpwstr>
      </vt:variant>
      <vt:variant>
        <vt:lpwstr/>
      </vt:variant>
      <vt:variant>
        <vt:i4>7733260</vt:i4>
      </vt:variant>
      <vt:variant>
        <vt:i4>6</vt:i4>
      </vt:variant>
      <vt:variant>
        <vt:i4>0</vt:i4>
      </vt:variant>
      <vt:variant>
        <vt:i4>5</vt:i4>
      </vt:variant>
      <vt:variant>
        <vt:lpwstr>mailto:enterprisesjobs@tate.org.uk</vt:lpwstr>
      </vt:variant>
      <vt:variant>
        <vt:lpwstr/>
      </vt:variant>
      <vt:variant>
        <vt:i4>5767214</vt:i4>
      </vt:variant>
      <vt:variant>
        <vt:i4>3</vt:i4>
      </vt:variant>
      <vt:variant>
        <vt:i4>0</vt:i4>
      </vt:variant>
      <vt:variant>
        <vt:i4>5</vt:i4>
      </vt:variant>
      <vt:variant>
        <vt:lpwstr>mailto:cateringjobs@tate.org.uk</vt:lpwstr>
      </vt:variant>
      <vt:variant>
        <vt:lpwstr/>
      </vt:variant>
      <vt:variant>
        <vt:i4>7340036</vt:i4>
      </vt:variant>
      <vt:variant>
        <vt:i4>0</vt:i4>
      </vt:variant>
      <vt:variant>
        <vt:i4>0</vt:i4>
      </vt:variant>
      <vt:variant>
        <vt:i4>5</vt:i4>
      </vt:variant>
      <vt:variant>
        <vt:lpwstr>mailto:galleryjobs@tate.org.uk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Guidance Notes for Applicants September 2011.docx</dc:title>
  <dc:subject/>
  <dc:creator>my-02</dc:creator>
  <cp:keywords/>
  <cp:lastModifiedBy>Annis Kooshesh</cp:lastModifiedBy>
  <cp:revision>3</cp:revision>
  <dcterms:created xsi:type="dcterms:W3CDTF">2019-01-21T13:55:00Z</dcterms:created>
  <dcterms:modified xsi:type="dcterms:W3CDTF">2019-01-21T13:59:00Z</dcterms:modified>
</cp:coreProperties>
</file>